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7200"/>
        <w:gridCol w:w="143"/>
        <w:gridCol w:w="3457"/>
      </w:tblGrid>
      <w:tr w:rsidR="00271C0F" w:rsidRPr="006C678E">
        <w:trPr>
          <w:trHeight w:hRule="exact" w:val="15175"/>
          <w:jc w:val="center"/>
        </w:trPr>
        <w:tc>
          <w:tcPr>
            <w:tcW w:w="7200" w:type="dxa"/>
          </w:tcPr>
          <w:tbl>
            <w:tblPr>
              <w:tblW w:w="7385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7385"/>
            </w:tblGrid>
            <w:tr w:rsidR="00271C0F" w:rsidRPr="006C678E">
              <w:trPr>
                <w:cantSplit/>
                <w:trHeight w:hRule="exact" w:val="5387"/>
              </w:trPr>
              <w:tc>
                <w:tcPr>
                  <w:tcW w:w="7385" w:type="dxa"/>
                  <w:vAlign w:val="center"/>
                </w:tcPr>
                <w:p w:rsidR="00271C0F" w:rsidRPr="006C678E" w:rsidRDefault="00271C0F" w:rsidP="00271C0F">
                  <w:pPr>
                    <w:ind w:leftChars="-177" w:left="31680" w:firstLineChars="0" w:firstLine="0"/>
                    <w:jc w:val="center"/>
                    <w:rPr>
                      <w:rFonts w:ascii="標楷體" w:cs="Times New Roman"/>
                      <w:color w:val="000000"/>
                    </w:rPr>
                  </w:pPr>
                  <w:r w:rsidRPr="00C443FF">
                    <w:rPr>
                      <w:rFonts w:ascii="標楷體" w:cs="Times New Roman"/>
                      <w:noProof/>
                      <w:color w:val="000000"/>
                      <w:lang w:eastAsia="zh-TW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i1025" type="#_x0000_t75" style="width:355.5pt;height:208.5pt;visibility:visible">
                        <v:imagedata r:id="rId7" o:title="" croptop="11807f" cropbottom="8002f" cropleft="7175f"/>
                      </v:shape>
                    </w:pict>
                  </w:r>
                </w:p>
              </w:tc>
            </w:tr>
            <w:tr w:rsidR="00271C0F" w:rsidRPr="006C678E">
              <w:trPr>
                <w:trHeight w:hRule="exact" w:val="5632"/>
              </w:trPr>
              <w:tc>
                <w:tcPr>
                  <w:tcW w:w="7385" w:type="dxa"/>
                </w:tcPr>
                <w:p w:rsidR="00271C0F" w:rsidRPr="00F55F88" w:rsidRDefault="00271C0F" w:rsidP="00271C0F">
                  <w:pPr>
                    <w:pStyle w:val="Subtitle"/>
                    <w:ind w:leftChars="-5" w:left="31680" w:hangingChars="1" w:firstLine="31680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lang w:eastAsia="zh-CN"/>
                    </w:rPr>
                  </w:pPr>
                  <w:r>
                    <w:rPr>
                      <w:noProof/>
                    </w:rPr>
                    <w:pict>
                      <v:shape id="圖片 2" o:spid="_x0000_s1026" type="#_x0000_t75" style="position:absolute;left:0;text-align:left;margin-left:216.5pt;margin-top:8.5pt;width:107.45pt;height:86.1pt;z-index:251655168;visibility:visible;mso-position-horizontal-relative:margin;mso-position-vertical-relative:margin">
                        <v:imagedata r:id="rId8" o:title=""/>
                        <w10:wrap type="square" anchorx="margin" anchory="margin"/>
                      </v:shape>
                    </w:pict>
                  </w: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lang w:eastAsia="zh-CN"/>
                    </w:rPr>
                    <w:t>活力季刊</w:t>
                  </w:r>
                </w:p>
                <w:p w:rsidR="00271C0F" w:rsidRPr="006C678E" w:rsidRDefault="00271C0F" w:rsidP="007E7EF6">
                  <w:pPr>
                    <w:spacing w:line="288" w:lineRule="auto"/>
                    <w:ind w:left="14" w:firstLineChars="0" w:firstLine="0"/>
                    <w:jc w:val="center"/>
                    <w:rPr>
                      <w:rFonts w:ascii="標楷體" w:cs="Times New Roman"/>
                      <w:color w:val="000000"/>
                      <w:sz w:val="36"/>
                      <w:szCs w:val="36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color w:val="000000"/>
                      <w:sz w:val="36"/>
                      <w:szCs w:val="36"/>
                      <w:lang w:eastAsia="zh-TW"/>
                    </w:rPr>
                    <w:t>第</w:t>
                  </w:r>
                  <w:r>
                    <w:rPr>
                      <w:rFonts w:ascii="標楷體" w:hAnsi="標楷體" w:cs="標楷體" w:hint="eastAsia"/>
                      <w:color w:val="000000"/>
                      <w:sz w:val="36"/>
                      <w:szCs w:val="36"/>
                      <w:lang w:eastAsia="zh-TW"/>
                    </w:rPr>
                    <w:t>六十</w:t>
                  </w:r>
                  <w:r w:rsidRPr="006C678E">
                    <w:rPr>
                      <w:rFonts w:ascii="標楷體" w:hAnsi="標楷體" w:cs="標楷體" w:hint="eastAsia"/>
                      <w:color w:val="000000"/>
                      <w:sz w:val="36"/>
                      <w:szCs w:val="36"/>
                      <w:lang w:eastAsia="zh-TW"/>
                    </w:rPr>
                    <w:t>期</w:t>
                  </w:r>
                </w:p>
                <w:p w:rsidR="00271C0F" w:rsidRPr="006C678E" w:rsidRDefault="00271C0F" w:rsidP="007E7EF6">
                  <w:pPr>
                    <w:spacing w:line="288" w:lineRule="auto"/>
                    <w:ind w:left="14" w:firstLineChars="0" w:firstLine="0"/>
                    <w:jc w:val="center"/>
                    <w:rPr>
                      <w:rFonts w:ascii="標楷體" w:cs="Times New Roman"/>
                      <w:color w:val="000000"/>
                      <w:sz w:val="28"/>
                      <w:szCs w:val="28"/>
                      <w:lang w:eastAsia="zh-TW"/>
                    </w:rPr>
                  </w:pPr>
                </w:p>
                <w:p w:rsidR="00271C0F" w:rsidRPr="006C678E" w:rsidRDefault="00271C0F" w:rsidP="00271C0F">
                  <w:pPr>
                    <w:spacing w:line="240" w:lineRule="auto"/>
                    <w:ind w:leftChars="-5" w:left="31680" w:hangingChars="5" w:firstLine="31680"/>
                    <w:rPr>
                      <w:rFonts w:ascii="標楷體" w:cs="Times New Roman"/>
                      <w:color w:val="000000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電話：</w:t>
                  </w:r>
                  <w:r w:rsidRPr="006C678E">
                    <w:rPr>
                      <w:rFonts w:ascii="標楷體" w:hAnsi="標楷體" w:cs="標楷體"/>
                      <w:color w:val="000000"/>
                    </w:rPr>
                    <w:t xml:space="preserve">(02)2782-2290   </w:t>
                  </w:r>
                </w:p>
                <w:p w:rsidR="00271C0F" w:rsidRPr="006C678E" w:rsidRDefault="00271C0F" w:rsidP="00271C0F">
                  <w:pPr>
                    <w:spacing w:line="240" w:lineRule="auto"/>
                    <w:ind w:leftChars="-5" w:left="31680" w:hangingChars="5" w:firstLine="31680"/>
                    <w:rPr>
                      <w:rFonts w:ascii="標楷體" w:cs="Times New Roman"/>
                      <w:color w:val="000000"/>
                      <w:u w:val="single"/>
                    </w:rPr>
                  </w:pPr>
                  <w:r w:rsidRPr="006C678E">
                    <w:rPr>
                      <w:rFonts w:ascii="標楷體" w:hAnsi="標楷體" w:cs="標楷體"/>
                      <w:color w:val="000000"/>
                    </w:rPr>
                    <w:t>E - mail</w:t>
                  </w: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：</w:t>
                  </w:r>
                  <w:r w:rsidRPr="006C678E">
                    <w:rPr>
                      <w:rStyle w:val="Hyperlink"/>
                      <w:rFonts w:ascii="標楷體" w:hAnsi="標楷體" w:cs="標楷體"/>
                      <w:color w:val="000000"/>
                    </w:rPr>
                    <w:t>ciltaipei@gmail.com</w:t>
                  </w:r>
                </w:p>
                <w:p w:rsidR="00271C0F" w:rsidRPr="006C678E" w:rsidRDefault="00271C0F" w:rsidP="00271C0F">
                  <w:pPr>
                    <w:spacing w:line="240" w:lineRule="auto"/>
                    <w:ind w:leftChars="-5" w:left="31680" w:hangingChars="5" w:firstLine="31680"/>
                    <w:rPr>
                      <w:rFonts w:ascii="標楷體" w:cs="Times New Roman"/>
                      <w:color w:val="000000"/>
                    </w:rPr>
                  </w:pP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傳真：</w:t>
                  </w:r>
                  <w:r w:rsidRPr="006C678E">
                    <w:rPr>
                      <w:rFonts w:ascii="標楷體" w:hAnsi="標楷體" w:cs="標楷體"/>
                      <w:color w:val="000000"/>
                    </w:rPr>
                    <w:t xml:space="preserve">(02)2782-2223   </w:t>
                  </w: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網址：</w:t>
                  </w:r>
                  <w:hyperlink r:id="rId9" w:history="1">
                    <w:r w:rsidRPr="006C678E">
                      <w:rPr>
                        <w:rStyle w:val="Hyperlink"/>
                        <w:rFonts w:ascii="標楷體" w:hAnsi="標楷體" w:cs="標楷體"/>
                        <w:color w:val="000000"/>
                      </w:rPr>
                      <w:t>http://www.ciltp.artcom.tw/</w:t>
                    </w:r>
                  </w:hyperlink>
                </w:p>
                <w:p w:rsidR="00271C0F" w:rsidRPr="00F55F88" w:rsidRDefault="00271C0F" w:rsidP="00271C0F">
                  <w:pPr>
                    <w:pStyle w:val="Heading3"/>
                    <w:spacing w:beforeLines="50" w:line="276" w:lineRule="auto"/>
                    <w:ind w:leftChars="-5" w:left="31680" w:hangingChars="5" w:firstLine="31680"/>
                    <w:jc w:val="left"/>
                    <w:rPr>
                      <w:rFonts w:ascii="標楷體" w:eastAsia="標楷體" w:hAnsi="標楷體" w:cs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F55F88">
                    <w:rPr>
                      <w:rFonts w:ascii="標楷體" w:eastAsia="標楷體" w:hAnsi="標楷體" w:cs="標楷體" w:hint="eastAsia"/>
                      <w:color w:val="000000"/>
                      <w:sz w:val="24"/>
                      <w:szCs w:val="24"/>
                      <w:lang w:eastAsia="zh-CN"/>
                    </w:rPr>
                    <w:t>郵政劃撥：</w:t>
                  </w:r>
                  <w:r w:rsidRPr="00F55F88">
                    <w:rPr>
                      <w:rFonts w:ascii="標楷體" w:eastAsia="標楷體" w:hAnsi="標楷體" w:cs="標楷體"/>
                      <w:color w:val="000000"/>
                      <w:sz w:val="24"/>
                      <w:szCs w:val="24"/>
                      <w:lang w:eastAsia="zh-CN"/>
                    </w:rPr>
                    <w:t>50022397</w:t>
                  </w:r>
                  <w:r w:rsidRPr="00F55F88">
                    <w:rPr>
                      <w:rFonts w:ascii="標楷體" w:eastAsia="標楷體" w:hAnsi="標楷體" w:cs="標楷體" w:hint="eastAsia"/>
                      <w:color w:val="000000"/>
                      <w:sz w:val="24"/>
                      <w:szCs w:val="24"/>
                    </w:rPr>
                    <w:t>統一編號：</w:t>
                  </w:r>
                  <w:r w:rsidRPr="00F55F88">
                    <w:rPr>
                      <w:rFonts w:ascii="標楷體" w:eastAsia="標楷體" w:hAnsi="標楷體" w:cs="標楷體"/>
                      <w:color w:val="000000"/>
                      <w:sz w:val="24"/>
                      <w:szCs w:val="24"/>
                    </w:rPr>
                    <w:t>48874517</w:t>
                  </w:r>
                </w:p>
                <w:p w:rsidR="00271C0F" w:rsidRPr="006C678E" w:rsidRDefault="00271C0F" w:rsidP="00271C0F">
                  <w:pPr>
                    <w:pStyle w:val="a0"/>
                    <w:spacing w:line="276" w:lineRule="auto"/>
                    <w:ind w:leftChars="-5" w:left="31680" w:hangingChars="5" w:firstLine="31680"/>
                    <w:jc w:val="left"/>
                    <w:rPr>
                      <w:rFonts w:ascii="標楷體" w:cs="Times New Roman"/>
                      <w:color w:val="000000"/>
                    </w:rPr>
                  </w:pP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銀行帳號：中國信託（</w:t>
                  </w:r>
                  <w:r w:rsidRPr="006C678E">
                    <w:rPr>
                      <w:rFonts w:ascii="標楷體" w:hAnsi="標楷體" w:cs="標楷體"/>
                      <w:color w:val="000000"/>
                    </w:rPr>
                    <w:t>822</w:t>
                  </w: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）</w:t>
                  </w:r>
                  <w:r w:rsidRPr="006C678E">
                    <w:rPr>
                      <w:rFonts w:ascii="標楷體" w:hAnsi="標楷體" w:cs="標楷體"/>
                      <w:color w:val="000000"/>
                    </w:rPr>
                    <w:t>2555-4014-1465</w:t>
                  </w:r>
                  <w:r w:rsidRPr="006C678E">
                    <w:rPr>
                      <w:rFonts w:ascii="標楷體" w:hAnsi="標楷體" w:cs="標楷體"/>
                      <w:color w:val="000000"/>
                    </w:rPr>
                    <w:br/>
                  </w:r>
                  <w:r w:rsidRPr="006C678E">
                    <w:rPr>
                      <w:rFonts w:ascii="標楷體" w:hAnsi="標楷體" w:cs="標楷體" w:hint="eastAsia"/>
                      <w:color w:val="000000"/>
                    </w:rPr>
                    <w:t>戶名：社團法人台北市新活力自立生活協會</w:t>
                  </w:r>
                </w:p>
              </w:tc>
            </w:tr>
            <w:tr w:rsidR="00271C0F" w:rsidRPr="006C678E">
              <w:trPr>
                <w:trHeight w:hRule="exact" w:val="2268"/>
              </w:trPr>
              <w:tc>
                <w:tcPr>
                  <w:tcW w:w="7385" w:type="dxa"/>
                  <w:vAlign w:val="bottom"/>
                </w:tcPr>
                <w:p w:rsidR="00271C0F" w:rsidRPr="006C678E" w:rsidRDefault="00271C0F" w:rsidP="00A75781">
                  <w:pPr>
                    <w:ind w:left="14" w:firstLineChars="0" w:firstLine="0"/>
                    <w:jc w:val="center"/>
                    <w:rPr>
                      <w:rFonts w:ascii="標楷體" w:cs="Times New Roman"/>
                      <w:color w:val="000000"/>
                    </w:rPr>
                  </w:pPr>
                  <w:r w:rsidRPr="00C443FF">
                    <w:rPr>
                      <w:rFonts w:ascii="標楷體" w:cs="Times New Roman"/>
                      <w:noProof/>
                      <w:color w:val="000000"/>
                      <w:lang w:eastAsia="zh-TW"/>
                    </w:rPr>
                    <w:pict>
                      <v:shape id="圖片 477" o:spid="_x0000_i1026" type="#_x0000_t75" style="width:112.5pt;height:112.5pt;visibility:visible">
                        <v:imagedata r:id="rId10" o:title=""/>
                      </v:shape>
                    </w:pict>
                  </w:r>
                </w:p>
              </w:tc>
            </w:tr>
          </w:tbl>
          <w:p w:rsidR="00271C0F" w:rsidRPr="006C678E" w:rsidRDefault="00271C0F" w:rsidP="00271C0F">
            <w:pPr>
              <w:ind w:left="480" w:firstLine="31680"/>
              <w:rPr>
                <w:rFonts w:ascii="標楷體" w:cs="Times New Roman"/>
                <w:color w:val="000000"/>
              </w:rPr>
            </w:pPr>
            <w:r>
              <w:rPr>
                <w:noProof/>
                <w:lang w:eastAsia="zh-TW"/>
              </w:rPr>
              <w:pict>
                <v:rect id="矩形 474" o:spid="_x0000_s1027" style="position:absolute;left:0;text-align:left;margin-left:-1.25pt;margin-top:-642.8pt;width:356.9pt;height:214.45pt;z-index:251658240;visibility:visible;mso-position-horizontal-relative:text;mso-position-vertical-relative:text;v-text-anchor:middle" filled="f" strokecolor="#f79646" strokeweight="4.5pt"/>
              </w:pict>
            </w:r>
            <w:r>
              <w:rPr>
                <w:noProof/>
                <w:lang w:eastAsia="zh-TW"/>
              </w:rPr>
              <w:pict>
                <v:shape id="圖片 1" o:spid="_x0000_s1028" type="#_x0000_t75" style="position:absolute;left:0;text-align:left;margin-left:80.9pt;margin-top:680.95pt;width:76.5pt;height:56.4pt;z-index:251656192;visibility:visible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  <w:r>
              <w:rPr>
                <w:noProof/>
                <w:lang w:eastAsia="zh-TW"/>
              </w:rPr>
              <w:pict>
                <v:shape id="圖片 3" o:spid="_x0000_s1029" type="#_x0000_t75" style="position:absolute;left:0;text-align:left;margin-left:157.8pt;margin-top:680.85pt;width:140pt;height:56.5pt;z-index:251657216;visibility:visible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</w:p>
        </w:tc>
        <w:tc>
          <w:tcPr>
            <w:tcW w:w="143" w:type="dxa"/>
          </w:tcPr>
          <w:p w:rsidR="00271C0F" w:rsidRPr="006C678E" w:rsidRDefault="00271C0F" w:rsidP="00271C0F">
            <w:pPr>
              <w:ind w:left="480" w:firstLine="31680"/>
              <w:rPr>
                <w:rFonts w:ascii="標楷體" w:cs="Times New Roman"/>
                <w:color w:val="000000"/>
              </w:rPr>
            </w:pPr>
          </w:p>
        </w:tc>
        <w:tc>
          <w:tcPr>
            <w:tcW w:w="3457" w:type="dxa"/>
          </w:tcPr>
          <w:tbl>
            <w:tblPr>
              <w:tblW w:w="3539" w:type="dxa"/>
              <w:tblLayout w:type="fixed"/>
              <w:tblCellMar>
                <w:left w:w="288" w:type="dxa"/>
                <w:right w:w="288" w:type="dxa"/>
              </w:tblCellMar>
              <w:tblLook w:val="00A0"/>
            </w:tblPr>
            <w:tblGrid>
              <w:gridCol w:w="3539"/>
            </w:tblGrid>
            <w:tr w:rsidR="00271C0F" w:rsidRPr="006C678E">
              <w:trPr>
                <w:trHeight w:hRule="exact" w:val="10490"/>
              </w:trPr>
              <w:tc>
                <w:tcPr>
                  <w:tcW w:w="3539" w:type="dxa"/>
                  <w:shd w:val="clear" w:color="auto" w:fill="ACACAC"/>
                  <w:vAlign w:val="center"/>
                </w:tcPr>
                <w:p w:rsidR="00271C0F" w:rsidRPr="006C678E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活力會務大記事</w:t>
                  </w:r>
                </w:p>
                <w:p w:rsidR="00271C0F" w:rsidRPr="006C678E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202</w:t>
                  </w:r>
                  <w:r w:rsidRPr="00D7035D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１</w:t>
                  </w:r>
                  <w:r w:rsidRPr="00D7035D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/7/1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~</w:t>
                  </w:r>
                  <w:r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9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/</w:t>
                  </w:r>
                  <w:r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30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 xml:space="preserve"> ~</w:t>
                  </w:r>
                  <w:r w:rsidRPr="00DA32A0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P.1-3</w:t>
                  </w:r>
                </w:p>
                <w:p w:rsidR="00271C0F" w:rsidRPr="006C678E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</w:p>
                <w:p w:rsidR="00271C0F" w:rsidRPr="00DA32A0" w:rsidRDefault="00271C0F" w:rsidP="001B57CF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活力專文</w:t>
                  </w:r>
                  <w:r w:rsidRPr="006C678E"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br/>
                  </w:r>
                  <w:r w:rsidRPr="00DA32A0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P.4</w:t>
                  </w:r>
                  <w:r w:rsidRPr="00DA32A0">
                    <w:rPr>
                      <w:rFonts w:asci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-</w:t>
                  </w:r>
                  <w:r w:rsidRPr="00DA32A0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5</w:t>
                  </w:r>
                </w:p>
                <w:p w:rsidR="00271C0F" w:rsidRPr="006C678E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</w:p>
                <w:p w:rsidR="00271C0F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活力感謝捐款名冊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 xml:space="preserve"> ~</w:t>
                  </w:r>
                  <w:r w:rsidRPr="006C678E"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br/>
                  </w:r>
                  <w:r w:rsidRPr="00DA32A0">
                    <w:rPr>
                      <w:rFonts w:ascii="標楷體" w:hAnsi="標楷體" w:cs="標楷體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  <w:t>P.</w:t>
                  </w:r>
                  <w:r w:rsidRPr="00DA32A0">
                    <w:rPr>
                      <w:rFonts w:ascii="標楷體" w:hAnsi="標楷體" w:cs="標楷體"/>
                      <w:b/>
                      <w:bCs/>
                      <w:color w:val="000000"/>
                      <w:lang w:eastAsia="zh-TW"/>
                    </w:rPr>
                    <w:t>6</w:t>
                  </w:r>
                </w:p>
                <w:p w:rsidR="00271C0F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</w:p>
                <w:p w:rsidR="00271C0F" w:rsidRPr="006C678E" w:rsidRDefault="00271C0F" w:rsidP="00A75781">
                  <w:pPr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6"/>
                      <w:szCs w:val="26"/>
                      <w:lang w:eastAsia="zh-TW"/>
                    </w:rPr>
                  </w:pP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  <w:u w:val="single"/>
                      <w:lang w:eastAsia="zh-CN"/>
                    </w:rPr>
                  </w:pP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u w:val="single"/>
                      <w:lang w:eastAsia="zh-CN"/>
                    </w:rPr>
                    <w:t>協會創立</w:t>
                  </w: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F55F88">
                    <w:rPr>
                      <w:rFonts w:ascii="標楷體" w:eastAsia="標楷體" w:hAnsi="標楷體" w:cs="標楷體"/>
                      <w:b/>
                      <w:bCs/>
                      <w:color w:val="000000"/>
                      <w:sz w:val="22"/>
                      <w:szCs w:val="22"/>
                      <w:u w:val="single"/>
                      <w:lang w:eastAsia="zh-CN"/>
                    </w:rPr>
                    <w:t>2007/1/21</w:t>
                  </w: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lang w:eastAsia="zh-CN"/>
                    </w:rPr>
                    <w:t>理事長</w:t>
                  </w:r>
                  <w:r w:rsidRPr="00F55F88">
                    <w:rPr>
                      <w:rFonts w:ascii="標楷體" w:eastAsia="標楷體" w:hAnsi="標楷體" w:cs="標楷體"/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lang w:eastAsia="zh-CN"/>
                    </w:rPr>
                    <w:t>翁玉鈴</w:t>
                  </w: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lang w:eastAsia="zh-CN"/>
                    </w:rPr>
                    <w:t>總幹事</w:t>
                  </w:r>
                  <w:r w:rsidRPr="00F55F88">
                    <w:rPr>
                      <w:rFonts w:ascii="標楷體" w:eastAsia="標楷體" w:hAnsi="標楷體" w:cs="標楷體"/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lang w:eastAsia="zh-CN"/>
                    </w:rPr>
                    <w:t>林君潔</w:t>
                  </w:r>
                </w:p>
                <w:p w:rsidR="00271C0F" w:rsidRPr="00F55F88" w:rsidRDefault="00271C0F" w:rsidP="00A75781">
                  <w:pPr>
                    <w:pStyle w:val="Heading2"/>
                    <w:ind w:left="38" w:firstLineChars="0" w:firstLine="0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lang w:eastAsia="zh-CN"/>
                    </w:rPr>
                    <w:t>季刊總編</w:t>
                  </w:r>
                  <w:r w:rsidRPr="00F55F88">
                    <w:rPr>
                      <w:rFonts w:ascii="標楷體" w:eastAsia="標楷體" w:hAnsi="標楷體" w:cs="標楷體"/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  <w:r w:rsidRPr="00F55F88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</w:rPr>
                    <w:t>莊棋銘</w:t>
                  </w:r>
                </w:p>
                <w:p w:rsidR="00271C0F" w:rsidRPr="006C678E" w:rsidRDefault="00271C0F" w:rsidP="00271C0F">
                  <w:pPr>
                    <w:spacing w:line="288" w:lineRule="auto"/>
                    <w:ind w:leftChars="15" w:left="31680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</w:rPr>
                    <w:t>編輯助理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  <w:t>: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</w:rPr>
                    <w:t>陳彥廷</w:t>
                  </w:r>
                </w:p>
                <w:p w:rsidR="00271C0F" w:rsidRPr="006C678E" w:rsidRDefault="00271C0F" w:rsidP="00DA32A0">
                  <w:pPr>
                    <w:spacing w:line="288" w:lineRule="auto"/>
                    <w:ind w:left="38" w:firstLineChars="0" w:firstLine="0"/>
                    <w:jc w:val="center"/>
                    <w:rPr>
                      <w:rFonts w:ascii="標楷體" w:cs="Times New Roman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sz w:val="22"/>
                      <w:szCs w:val="22"/>
                      <w:u w:val="double"/>
                      <w:lang w:eastAsia="zh-TW"/>
                    </w:rPr>
                    <w:t>出刊日期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sz w:val="21"/>
                      <w:szCs w:val="21"/>
                      <w:u w:val="double"/>
                      <w:lang w:eastAsia="zh-TW"/>
                    </w:rPr>
                    <w:t>2021/</w:t>
                  </w:r>
                  <w:r>
                    <w:rPr>
                      <w:rFonts w:ascii="標楷體" w:hAnsi="標楷體" w:cs="標楷體"/>
                      <w:b/>
                      <w:bCs/>
                      <w:color w:val="000000"/>
                      <w:sz w:val="21"/>
                      <w:szCs w:val="21"/>
                      <w:u w:val="double"/>
                      <w:lang w:eastAsia="zh-TW"/>
                    </w:rPr>
                    <w:t>11/18</w:t>
                  </w:r>
                </w:p>
              </w:tc>
            </w:tr>
            <w:tr w:rsidR="00271C0F" w:rsidRPr="006C678E">
              <w:trPr>
                <w:trHeight w:hRule="exact" w:val="60"/>
              </w:trPr>
              <w:tc>
                <w:tcPr>
                  <w:tcW w:w="3539" w:type="dxa"/>
                </w:tcPr>
                <w:p w:rsidR="00271C0F" w:rsidRPr="006C678E" w:rsidRDefault="00271C0F" w:rsidP="00271C0F">
                  <w:pPr>
                    <w:ind w:left="480" w:firstLine="31680"/>
                    <w:rPr>
                      <w:rFonts w:ascii="標楷體" w:cs="Times New Roman"/>
                      <w:color w:val="000000"/>
                    </w:rPr>
                  </w:pPr>
                </w:p>
              </w:tc>
            </w:tr>
            <w:tr w:rsidR="00271C0F" w:rsidRPr="006C678E">
              <w:trPr>
                <w:trHeight w:hRule="exact" w:val="4539"/>
              </w:trPr>
              <w:tc>
                <w:tcPr>
                  <w:tcW w:w="3539" w:type="dxa"/>
                  <w:shd w:val="clear" w:color="auto" w:fill="FF9900"/>
                  <w:vAlign w:val="center"/>
                </w:tcPr>
                <w:p w:rsidR="00271C0F" w:rsidRPr="006C678E" w:rsidRDefault="00271C0F" w:rsidP="00A75781">
                  <w:pPr>
                    <w:pStyle w:val="a0"/>
                    <w:ind w:left="38" w:firstLineChars="0" w:firstLine="0"/>
                    <w:rPr>
                      <w:rFonts w:ascii="標楷體" w:cs="Times New Roman"/>
                      <w:b/>
                      <w:bCs/>
                      <w:color w:val="000000"/>
                    </w:rPr>
                  </w:pP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</w:rPr>
                    <w:t>115026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台北市南港區</w:t>
                  </w:r>
                  <w:r w:rsidRPr="006C678E">
                    <w:rPr>
                      <w:rFonts w:ascii="標楷體" w:cs="Times New Roman"/>
                      <w:b/>
                      <w:bCs/>
                      <w:color w:val="000000"/>
                    </w:rPr>
                    <w:br/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忠孝東路六段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</w:rPr>
                    <w:t>188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巷</w:t>
                  </w:r>
                  <w:r w:rsidRPr="006C678E">
                    <w:rPr>
                      <w:rFonts w:ascii="標楷體" w:cs="Times New Roman"/>
                      <w:b/>
                      <w:bCs/>
                      <w:color w:val="000000"/>
                    </w:rPr>
                    <w:br/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</w:rPr>
                    <w:t>13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弄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</w:rPr>
                    <w:t>4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號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lang w:eastAsia="zh-TW"/>
                    </w:rPr>
                    <w:t>1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  <w:lang w:eastAsia="zh-TW"/>
                    </w:rPr>
                    <w:t>樓</w:t>
                  </w:r>
                  <w:r w:rsidRPr="006C678E">
                    <w:rPr>
                      <w:rFonts w:ascii="標楷體" w:cs="Times New Roman"/>
                      <w:b/>
                      <w:bCs/>
                      <w:color w:val="000000"/>
                      <w:lang w:eastAsia="zh-TW"/>
                    </w:rPr>
                    <w:br/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lang w:eastAsia="zh-TW"/>
                    </w:rPr>
                    <w:t>(</w:t>
                  </w:r>
                  <w:r w:rsidRPr="006C678E">
                    <w:rPr>
                      <w:rFonts w:ascii="標楷體" w:hAnsi="標楷體" w:cs="標楷體" w:hint="eastAsia"/>
                      <w:b/>
                      <w:bCs/>
                      <w:color w:val="000000"/>
                    </w:rPr>
                    <w:t>近捷運後山埤站</w:t>
                  </w:r>
                  <w:r w:rsidRPr="006C678E">
                    <w:rPr>
                      <w:rFonts w:ascii="標楷體" w:hAnsi="標楷體" w:cs="標楷體"/>
                      <w:b/>
                      <w:bCs/>
                      <w:color w:val="000000"/>
                      <w:lang w:eastAsia="zh-TW"/>
                    </w:rPr>
                    <w:t>)</w:t>
                  </w:r>
                </w:p>
                <w:p w:rsidR="00271C0F" w:rsidRPr="00F55F88" w:rsidRDefault="00271C0F" w:rsidP="00271C0F">
                  <w:pPr>
                    <w:pStyle w:val="Date"/>
                    <w:ind w:left="480" w:firstLine="31680"/>
                    <w:rPr>
                      <w:rFonts w:ascii="標楷體" w:eastAsia="標楷體" w:hAnsi="標楷體" w:cs="Times New Roman"/>
                      <w:color w:val="000000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271C0F" w:rsidRPr="006C678E" w:rsidRDefault="00271C0F" w:rsidP="00271C0F">
            <w:pPr>
              <w:ind w:left="480" w:firstLine="31680"/>
              <w:rPr>
                <w:rFonts w:ascii="標楷體" w:cs="Times New Roman"/>
                <w:color w:val="000000"/>
              </w:rPr>
            </w:pPr>
          </w:p>
        </w:tc>
      </w:tr>
    </w:tbl>
    <w:p w:rsidR="00271C0F" w:rsidRDefault="00271C0F" w:rsidP="00EE2818">
      <w:pPr>
        <w:ind w:left="38" w:firstLineChars="0" w:firstLine="0"/>
        <w:jc w:val="center"/>
        <w:rPr>
          <w:rFonts w:ascii="標楷體" w:cs="Times New Roman"/>
          <w:b/>
          <w:bCs/>
          <w:color w:val="000000"/>
          <w:sz w:val="40"/>
          <w:szCs w:val="40"/>
          <w:lang w:eastAsia="zh-TW"/>
        </w:rPr>
      </w:pPr>
      <w:r w:rsidRPr="00CC03D0">
        <w:rPr>
          <w:rFonts w:ascii="標楷體" w:hAnsi="標楷體" w:cs="標楷體" w:hint="eastAsia"/>
          <w:b/>
          <w:bCs/>
          <w:color w:val="000000"/>
          <w:sz w:val="40"/>
          <w:szCs w:val="40"/>
          <w:lang w:eastAsia="zh-TW"/>
        </w:rPr>
        <w:t>活力會務大記事</w:t>
      </w:r>
    </w:p>
    <w:p w:rsidR="00271C0F" w:rsidRPr="00661C41" w:rsidRDefault="00271C0F" w:rsidP="00511DA3">
      <w:pPr>
        <w:ind w:firstLine="31680"/>
        <w:jc w:val="right"/>
        <w:rPr>
          <w:rFonts w:ascii="標楷體" w:cs="Times New Roman"/>
          <w:b/>
          <w:bCs/>
          <w:color w:val="000000"/>
          <w:lang w:eastAsia="zh-TW"/>
        </w:rPr>
      </w:pPr>
      <w:r w:rsidRPr="00661C41">
        <w:rPr>
          <w:rFonts w:ascii="標楷體" w:hAnsi="標楷體" w:cs="標楷體"/>
          <w:b/>
          <w:bCs/>
          <w:color w:val="000000"/>
        </w:rPr>
        <w:t>110</w:t>
      </w:r>
      <w:r w:rsidRPr="00661C41">
        <w:rPr>
          <w:rFonts w:ascii="標楷體" w:hAnsi="標楷體" w:cs="標楷體" w:hint="eastAsia"/>
          <w:b/>
          <w:bCs/>
          <w:color w:val="000000"/>
        </w:rPr>
        <w:t>年</w:t>
      </w:r>
      <w:r w:rsidRPr="00661C41">
        <w:rPr>
          <w:rFonts w:ascii="標楷體" w:hAnsi="標楷體" w:cs="標楷體"/>
          <w:b/>
          <w:bCs/>
          <w:color w:val="000000"/>
          <w:lang w:eastAsia="zh-TW"/>
        </w:rPr>
        <w:t>7</w:t>
      </w:r>
      <w:r w:rsidRPr="00661C41">
        <w:rPr>
          <w:rFonts w:ascii="標楷體" w:hAnsi="標楷體" w:cs="標楷體" w:hint="eastAsia"/>
          <w:b/>
          <w:bCs/>
          <w:color w:val="000000"/>
        </w:rPr>
        <w:t>月</w:t>
      </w:r>
      <w:r w:rsidRPr="00661C41">
        <w:rPr>
          <w:rFonts w:ascii="標楷體" w:hAnsi="標楷體" w:cs="標楷體"/>
          <w:b/>
          <w:bCs/>
          <w:color w:val="000000"/>
        </w:rPr>
        <w:t>1</w:t>
      </w:r>
      <w:r w:rsidRPr="00661C41">
        <w:rPr>
          <w:rFonts w:ascii="標楷體" w:hAnsi="標楷體" w:cs="標楷體" w:hint="eastAsia"/>
          <w:b/>
          <w:bCs/>
          <w:color w:val="000000"/>
        </w:rPr>
        <w:t>日</w:t>
      </w:r>
      <w:r w:rsidRPr="00661C41">
        <w:rPr>
          <w:rFonts w:ascii="標楷體" w:hAnsi="標楷體" w:cs="標楷體"/>
          <w:b/>
          <w:bCs/>
          <w:color w:val="000000"/>
        </w:rPr>
        <w:t>~110</w:t>
      </w:r>
      <w:r w:rsidRPr="00661C41">
        <w:rPr>
          <w:rFonts w:ascii="標楷體" w:hAnsi="標楷體" w:cs="標楷體" w:hint="eastAsia"/>
          <w:b/>
          <w:bCs/>
          <w:color w:val="000000"/>
        </w:rPr>
        <w:t>年</w:t>
      </w:r>
      <w:r w:rsidRPr="00661C41">
        <w:rPr>
          <w:rFonts w:ascii="標楷體" w:hAnsi="標楷體" w:cs="標楷體"/>
          <w:b/>
          <w:bCs/>
          <w:color w:val="000000"/>
        </w:rPr>
        <w:t>9</w:t>
      </w:r>
      <w:r w:rsidRPr="00661C41">
        <w:rPr>
          <w:rFonts w:ascii="標楷體" w:hAnsi="標楷體" w:cs="標楷體" w:hint="eastAsia"/>
          <w:b/>
          <w:bCs/>
          <w:color w:val="000000"/>
        </w:rPr>
        <w:t>月</w:t>
      </w:r>
      <w:r w:rsidRPr="00661C41">
        <w:rPr>
          <w:rFonts w:ascii="標楷體" w:hAnsi="標楷體" w:cs="標楷體"/>
          <w:b/>
          <w:bCs/>
          <w:color w:val="000000"/>
        </w:rPr>
        <w:t>30</w:t>
      </w:r>
      <w:r w:rsidRPr="00661C41">
        <w:rPr>
          <w:rFonts w:ascii="標楷體" w:hAnsi="標楷體" w:cs="標楷體" w:hint="eastAsia"/>
          <w:b/>
          <w:bCs/>
          <w:color w:val="000000"/>
        </w:rPr>
        <w:t>日</w:t>
      </w:r>
    </w:p>
    <w:p w:rsidR="00271C0F" w:rsidRDefault="00271C0F" w:rsidP="006F572C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標楷體" w:cs="Times New Roman"/>
          <w:color w:val="000000"/>
        </w:rPr>
      </w:pPr>
      <w:r w:rsidRPr="00EE2818">
        <w:rPr>
          <w:rFonts w:ascii="標楷體" w:hAnsi="標楷體" w:cs="標楷體"/>
          <w:b/>
          <w:bCs/>
          <w:color w:val="000000"/>
          <w:lang w:eastAsia="zh-TW"/>
        </w:rPr>
        <w:t>110</w:t>
      </w:r>
      <w:r w:rsidRPr="00EE2818">
        <w:rPr>
          <w:rFonts w:ascii="標楷體" w:hAnsi="標楷體" w:cs="標楷體" w:hint="eastAsia"/>
          <w:b/>
          <w:bCs/>
          <w:color w:val="000000"/>
          <w:lang w:eastAsia="zh-TW"/>
        </w:rPr>
        <w:t>年</w:t>
      </w:r>
      <w:r w:rsidRPr="00EE2818">
        <w:rPr>
          <w:rFonts w:ascii="標楷體" w:hAnsi="標楷體" w:cs="標楷體"/>
          <w:b/>
          <w:bCs/>
          <w:color w:val="000000"/>
          <w:lang w:eastAsia="zh-TW"/>
        </w:rPr>
        <w:t xml:space="preserve"> 7</w:t>
      </w:r>
      <w:r w:rsidRPr="00EE2818">
        <w:rPr>
          <w:rFonts w:ascii="標楷體" w:hAnsi="標楷體" w:cs="標楷體" w:hint="eastAsia"/>
          <w:b/>
          <w:bCs/>
          <w:color w:val="000000"/>
          <w:lang w:eastAsia="zh-TW"/>
        </w:rPr>
        <w:t>月</w:t>
      </w:r>
      <w:r>
        <w:rPr>
          <w:rFonts w:ascii="標楷體" w:hAnsi="標楷體" w:cs="標楷體" w:hint="eastAsia"/>
          <w:b/>
          <w:bCs/>
          <w:color w:val="000000"/>
          <w:lang w:eastAsia="zh-TW"/>
        </w:rPr>
        <w:t>到</w:t>
      </w:r>
      <w:r>
        <w:rPr>
          <w:rFonts w:ascii="標楷體" w:hAnsi="標楷體" w:cs="標楷體"/>
          <w:b/>
          <w:bCs/>
          <w:color w:val="000000"/>
          <w:lang w:eastAsia="zh-TW"/>
        </w:rPr>
        <w:t>9</w:t>
      </w:r>
      <w:r>
        <w:rPr>
          <w:rFonts w:ascii="標楷體" w:hAnsi="標楷體" w:cs="標楷體" w:hint="eastAsia"/>
          <w:b/>
          <w:bCs/>
          <w:color w:val="000000"/>
          <w:lang w:eastAsia="zh-TW"/>
        </w:rPr>
        <w:t>月一個月</w:t>
      </w:r>
      <w:r w:rsidRPr="00EE2818">
        <w:rPr>
          <w:rFonts w:ascii="標楷體" w:hAnsi="標楷體" w:cs="標楷體" w:hint="eastAsia"/>
          <w:b/>
          <w:bCs/>
          <w:color w:val="000000"/>
        </w:rPr>
        <w:t>一次歷屆赴日研修生會議</w:t>
      </w:r>
      <w:r w:rsidRPr="00EE2818">
        <w:rPr>
          <w:rFonts w:ascii="標楷體" w:hAnsi="標楷體" w:cs="標楷體" w:hint="eastAsia"/>
          <w:color w:val="000000"/>
        </w:rPr>
        <w:t>：本會為持續與歷屆「赴日研修生」交流討論，並互相關懷各自近況，於一個月一次線上茶酒會。</w:t>
      </w:r>
      <w:r w:rsidRPr="00EE2818">
        <w:rPr>
          <w:rFonts w:ascii="標楷體" w:hAnsi="標楷體" w:cs="標楷體"/>
          <w:color w:val="000000"/>
        </w:rPr>
        <w:t>7/2</w:t>
      </w:r>
      <w:r w:rsidRPr="00EE2818">
        <w:rPr>
          <w:rFonts w:ascii="標楷體" w:hAnsi="標楷體" w:cs="標楷體" w:hint="eastAsia"/>
          <w:color w:val="000000"/>
        </w:rPr>
        <w:t>、</w:t>
      </w:r>
      <w:r>
        <w:rPr>
          <w:rFonts w:ascii="標楷體" w:hAnsi="標楷體" w:cs="標楷體"/>
          <w:b/>
          <w:bCs/>
          <w:color w:val="000000"/>
          <w:lang w:eastAsia="zh-TW"/>
        </w:rPr>
        <w:t>8/7</w:t>
      </w:r>
      <w:r>
        <w:rPr>
          <w:rFonts w:ascii="標楷體" w:hAnsi="標楷體" w:cs="標楷體" w:hint="eastAsia"/>
          <w:b/>
          <w:bCs/>
          <w:color w:val="000000"/>
          <w:lang w:eastAsia="zh-TW"/>
        </w:rPr>
        <w:t>、</w:t>
      </w:r>
      <w:r>
        <w:rPr>
          <w:rFonts w:ascii="標楷體" w:hAnsi="標楷體" w:cs="標楷體"/>
          <w:b/>
          <w:bCs/>
          <w:color w:val="000000"/>
          <w:lang w:eastAsia="zh-TW"/>
        </w:rPr>
        <w:t>9/3</w:t>
      </w:r>
      <w:r w:rsidRPr="00EE2818">
        <w:rPr>
          <w:rFonts w:ascii="標楷體" w:hAnsi="標楷體" w:cs="標楷體" w:hint="eastAsia"/>
          <w:color w:val="000000"/>
        </w:rPr>
        <w:t>各舉辦一次。</w:t>
      </w:r>
    </w:p>
    <w:p w:rsidR="00271C0F" w:rsidRPr="001C4833" w:rsidRDefault="00271C0F" w:rsidP="001C4833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標楷體" w:cs="Times New Roman"/>
          <w:color w:val="000000"/>
        </w:rPr>
      </w:pPr>
      <w:r w:rsidRPr="001C4833">
        <w:rPr>
          <w:rFonts w:ascii="標楷體" w:hAnsi="標楷體" w:cs="標楷體" w:hint="eastAsia"/>
          <w:b/>
          <w:bCs/>
          <w:color w:val="000000"/>
        </w:rPr>
        <w:t>線上同儕支持服務：</w:t>
      </w:r>
      <w:r w:rsidRPr="001C4833">
        <w:rPr>
          <w:rFonts w:ascii="標楷體" w:hAnsi="標楷體" w:cs="標楷體" w:hint="eastAsia"/>
          <w:color w:val="000000"/>
        </w:rPr>
        <w:t>疫情期間很多夥伴的諮商或活動被停掉了，加上每天大量的資訊、新聞及社會上高壓的氛圍，因此本會開辦線上同儕支持服務。</w:t>
      </w:r>
      <w:r>
        <w:rPr>
          <w:rFonts w:ascii="標楷體" w:hAnsi="標楷體" w:cs="標楷體" w:hint="eastAsia"/>
          <w:color w:val="000000"/>
          <w:lang w:eastAsia="zh-TW"/>
        </w:rPr>
        <w:t>截至</w:t>
      </w:r>
      <w:r>
        <w:rPr>
          <w:rFonts w:ascii="標楷體" w:hAnsi="標楷體" w:cs="標楷體"/>
          <w:color w:val="000000"/>
          <w:lang w:eastAsia="zh-TW"/>
        </w:rPr>
        <w:t>9</w:t>
      </w:r>
      <w:r>
        <w:rPr>
          <w:rFonts w:ascii="標楷體" w:hAnsi="標楷體" w:cs="標楷體" w:hint="eastAsia"/>
          <w:color w:val="000000"/>
          <w:lang w:eastAsia="zh-TW"/>
        </w:rPr>
        <w:t>月</w:t>
      </w:r>
      <w:r>
        <w:rPr>
          <w:rFonts w:ascii="標楷體" w:hAnsi="標楷體" w:cs="標楷體"/>
          <w:color w:val="000000"/>
          <w:lang w:eastAsia="zh-TW"/>
        </w:rPr>
        <w:t>30</w:t>
      </w:r>
      <w:r>
        <w:rPr>
          <w:rFonts w:ascii="標楷體" w:hAnsi="標楷體" w:cs="標楷體" w:hint="eastAsia"/>
          <w:color w:val="000000"/>
          <w:lang w:eastAsia="zh-TW"/>
        </w:rPr>
        <w:t>日</w:t>
      </w:r>
      <w:r w:rsidRPr="001C4833">
        <w:rPr>
          <w:rFonts w:ascii="標楷體" w:hAnsi="標楷體" w:cs="標楷體" w:hint="eastAsia"/>
          <w:color w:val="000000"/>
        </w:rPr>
        <w:t>期間共提供</w:t>
      </w:r>
      <w:r>
        <w:rPr>
          <w:rFonts w:ascii="標楷體" w:hAnsi="標楷體" w:cs="標楷體"/>
          <w:color w:val="000000"/>
          <w:lang w:eastAsia="zh-TW"/>
        </w:rPr>
        <w:t>31</w:t>
      </w:r>
      <w:r w:rsidRPr="001C4833">
        <w:rPr>
          <w:rFonts w:ascii="標楷體" w:hAnsi="標楷體" w:cs="標楷體" w:hint="eastAsia"/>
          <w:color w:val="000000"/>
        </w:rPr>
        <w:t>次線上服務。</w:t>
      </w:r>
    </w:p>
    <w:p w:rsidR="00271C0F" w:rsidRPr="00CF03B2" w:rsidRDefault="00271C0F" w:rsidP="00CF03B2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標楷體" w:cs="Times New Roman"/>
          <w:color w:val="000000"/>
        </w:rPr>
      </w:pPr>
      <w:r w:rsidRPr="00DA1E73">
        <w:rPr>
          <w:rFonts w:ascii="標楷體" w:hAnsi="標楷體" w:cs="標楷體" w:hint="eastAsia"/>
          <w:b/>
          <w:bCs/>
          <w:color w:val="000000"/>
        </w:rPr>
        <w:t>環球大學線上活動課程：</w:t>
      </w:r>
      <w:r w:rsidRPr="00791B7D">
        <w:rPr>
          <w:rFonts w:ascii="標楷體" w:hAnsi="標楷體" w:cs="標楷體"/>
          <w:color w:val="000000"/>
          <w:lang w:eastAsia="zh-TW"/>
        </w:rPr>
        <w:t>7</w:t>
      </w:r>
      <w:r w:rsidRPr="00791B7D">
        <w:rPr>
          <w:rFonts w:ascii="標楷體" w:hAnsi="標楷體" w:cs="標楷體" w:hint="eastAsia"/>
          <w:color w:val="000000"/>
          <w:lang w:eastAsia="zh-TW"/>
        </w:rPr>
        <w:t>月</w:t>
      </w:r>
      <w:r w:rsidRPr="00791B7D">
        <w:rPr>
          <w:rFonts w:ascii="標楷體" w:hAnsi="標楷體" w:cs="標楷體"/>
          <w:color w:val="000000"/>
          <w:lang w:eastAsia="zh-TW"/>
        </w:rPr>
        <w:t>15</w:t>
      </w:r>
      <w:r w:rsidRPr="00791B7D">
        <w:rPr>
          <w:rFonts w:ascii="標楷體" w:hAnsi="標楷體" w:cs="標楷體" w:hint="eastAsia"/>
          <w:color w:val="000000"/>
          <w:lang w:eastAsia="zh-TW"/>
        </w:rPr>
        <w:t>日</w:t>
      </w:r>
      <w:r w:rsidRPr="00791B7D">
        <w:rPr>
          <w:rFonts w:ascii="標楷體" w:hAnsi="標楷體" w:cs="標楷體" w:hint="eastAsia"/>
          <w:color w:val="000000"/>
        </w:rPr>
        <w:t>視訊簽到統計</w:t>
      </w:r>
      <w:r w:rsidRPr="00CF03B2">
        <w:rPr>
          <w:rFonts w:ascii="標楷體" w:hAnsi="標楷體" w:cs="標楷體" w:hint="eastAsia"/>
          <w:color w:val="000000"/>
        </w:rPr>
        <w:t>上午</w:t>
      </w:r>
      <w:r w:rsidRPr="00CF03B2">
        <w:rPr>
          <w:rFonts w:ascii="標楷體" w:hAnsi="標楷體" w:cs="標楷體"/>
          <w:color w:val="000000"/>
        </w:rPr>
        <w:t>14</w:t>
      </w:r>
      <w:r w:rsidRPr="00CF03B2">
        <w:rPr>
          <w:rFonts w:ascii="標楷體" w:hAnsi="標楷體" w:cs="標楷體" w:hint="eastAsia"/>
          <w:color w:val="000000"/>
        </w:rPr>
        <w:t>人、下午</w:t>
      </w:r>
      <w:r w:rsidRPr="00CF03B2">
        <w:rPr>
          <w:rFonts w:ascii="標楷體" w:hAnsi="標楷體" w:cs="標楷體"/>
          <w:color w:val="000000"/>
        </w:rPr>
        <w:t>15</w:t>
      </w:r>
      <w:r w:rsidRPr="00CF03B2">
        <w:rPr>
          <w:rFonts w:ascii="標楷體" w:hAnsi="標楷體" w:cs="標楷體" w:hint="eastAsia"/>
          <w:color w:val="000000"/>
        </w:rPr>
        <w:t>人參與</w:t>
      </w:r>
      <w:r w:rsidRPr="00CF03B2">
        <w:rPr>
          <w:rFonts w:ascii="標楷體" w:hAnsi="標楷體" w:cs="標楷體"/>
          <w:color w:val="000000"/>
        </w:rPr>
        <w:t>(</w:t>
      </w:r>
      <w:r w:rsidRPr="00CF03B2">
        <w:rPr>
          <w:rFonts w:ascii="標楷體" w:hAnsi="標楷體" w:cs="標楷體" w:hint="eastAsia"/>
          <w:color w:val="000000"/>
        </w:rPr>
        <w:t>包含本會工作人員</w:t>
      </w:r>
      <w:r w:rsidRPr="00CF03B2">
        <w:rPr>
          <w:rFonts w:ascii="標楷體" w:hAnsi="標楷體" w:cs="標楷體"/>
          <w:color w:val="000000"/>
        </w:rPr>
        <w:t>)</w:t>
      </w:r>
      <w:r w:rsidRPr="00CF03B2">
        <w:rPr>
          <w:rFonts w:ascii="標楷體" w:hAnsi="標楷體" w:cs="標楷體" w:hint="eastAsia"/>
          <w:color w:val="000000"/>
        </w:rPr>
        <w:t>。</w:t>
      </w:r>
      <w:r w:rsidRPr="00CF03B2">
        <w:rPr>
          <w:rFonts w:ascii="標楷體" w:hAnsi="標楷體" w:cs="標楷體" w:hint="eastAsia"/>
          <w:color w:val="000000"/>
          <w:lang w:eastAsia="zh-TW"/>
        </w:rPr>
        <w:t>；</w:t>
      </w:r>
      <w:r w:rsidRPr="00CF03B2">
        <w:rPr>
          <w:rFonts w:ascii="標楷體" w:hAnsi="標楷體" w:cs="標楷體"/>
          <w:color w:val="000000"/>
          <w:lang w:eastAsia="zh-TW"/>
        </w:rPr>
        <w:t>8</w:t>
      </w:r>
      <w:r w:rsidRPr="00CF03B2">
        <w:rPr>
          <w:rFonts w:ascii="標楷體" w:hAnsi="標楷體" w:cs="標楷體" w:hint="eastAsia"/>
          <w:color w:val="000000"/>
          <w:lang w:eastAsia="zh-TW"/>
        </w:rPr>
        <w:t>月</w:t>
      </w:r>
      <w:r>
        <w:rPr>
          <w:rFonts w:ascii="標楷體" w:hAnsi="標楷體" w:cs="標楷體"/>
          <w:color w:val="000000"/>
          <w:lang w:eastAsia="zh-TW"/>
        </w:rPr>
        <w:t>19</w:t>
      </w:r>
      <w:r>
        <w:rPr>
          <w:rFonts w:ascii="標楷體" w:hAnsi="標楷體" w:cs="標楷體" w:hint="eastAsia"/>
          <w:color w:val="000000"/>
          <w:lang w:eastAsia="zh-TW"/>
        </w:rPr>
        <w:t>日</w:t>
      </w:r>
      <w:r>
        <w:rPr>
          <w:rFonts w:ascii="標楷體" w:hAnsi="標楷體" w:cs="標楷體"/>
          <w:color w:val="000000"/>
          <w:lang w:eastAsia="zh-TW"/>
        </w:rPr>
        <w:t>~20</w:t>
      </w:r>
      <w:r>
        <w:rPr>
          <w:rFonts w:ascii="標楷體" w:hAnsi="標楷體" w:cs="標楷體" w:hint="eastAsia"/>
          <w:color w:val="000000"/>
          <w:lang w:eastAsia="zh-TW"/>
        </w:rPr>
        <w:t>日：</w:t>
      </w:r>
      <w:r w:rsidRPr="00CF03B2">
        <w:rPr>
          <w:rFonts w:ascii="標楷體" w:hAnsi="標楷體" w:cs="標楷體" w:hint="eastAsia"/>
          <w:color w:val="000000"/>
        </w:rPr>
        <w:t>視訊簽到統計</w:t>
      </w:r>
      <w:r>
        <w:rPr>
          <w:rFonts w:ascii="標楷體" w:hAnsi="標楷體" w:cs="標楷體"/>
          <w:color w:val="000000"/>
          <w:lang w:eastAsia="zh-TW"/>
        </w:rPr>
        <w:t>11</w:t>
      </w:r>
      <w:r w:rsidRPr="00CF03B2">
        <w:rPr>
          <w:rFonts w:ascii="標楷體" w:hAnsi="標楷體" w:cs="標楷體" w:hint="eastAsia"/>
          <w:color w:val="000000"/>
        </w:rPr>
        <w:t>人參與</w:t>
      </w:r>
      <w:r w:rsidRPr="00CF03B2">
        <w:rPr>
          <w:rFonts w:ascii="標楷體" w:hAnsi="標楷體" w:cs="標楷體"/>
          <w:color w:val="000000"/>
        </w:rPr>
        <w:t>(</w:t>
      </w:r>
      <w:r w:rsidRPr="00CF03B2">
        <w:rPr>
          <w:rFonts w:ascii="標楷體" w:hAnsi="標楷體" w:cs="標楷體" w:hint="eastAsia"/>
          <w:color w:val="000000"/>
        </w:rPr>
        <w:t>包含本會工作人員</w:t>
      </w:r>
      <w:r w:rsidRPr="00CF03B2">
        <w:rPr>
          <w:rFonts w:ascii="標楷體" w:hAnsi="標楷體" w:cs="標楷體"/>
          <w:color w:val="000000"/>
        </w:rPr>
        <w:t>)</w:t>
      </w:r>
      <w:r w:rsidRPr="00CF03B2">
        <w:rPr>
          <w:rFonts w:ascii="標楷體" w:hAnsi="標楷體" w:cs="標楷體" w:hint="eastAsia"/>
          <w:color w:val="000000"/>
        </w:rPr>
        <w:t>。課程內容是自立生活實踐分享、紀錄片：《希望之夏：身心障礙革命》討論、自立生活準備、活動分組規劃等。</w:t>
      </w:r>
      <w:r w:rsidRPr="00CF03B2">
        <w:rPr>
          <w:rFonts w:ascii="標楷體" w:hAnsi="標楷體" w:cs="標楷體" w:hint="eastAsia"/>
          <w:color w:val="000000"/>
          <w:lang w:eastAsia="zh-TW"/>
        </w:rPr>
        <w:t>並於</w:t>
      </w:r>
      <w:r w:rsidRPr="00CF03B2">
        <w:rPr>
          <w:rFonts w:ascii="新細明體" w:hAnsi="新細明體" w:cs="新細明體"/>
          <w:color w:val="000000"/>
        </w:rPr>
        <w:t>9/11</w:t>
      </w:r>
      <w:r w:rsidRPr="00CF03B2">
        <w:rPr>
          <w:rFonts w:ascii="新細明體" w:hAnsi="新細明體" w:cs="標楷體" w:hint="eastAsia"/>
          <w:color w:val="000000"/>
        </w:rPr>
        <w:t>、</w:t>
      </w:r>
      <w:r w:rsidRPr="00CF03B2">
        <w:rPr>
          <w:rFonts w:ascii="新細明體" w:hAnsi="新細明體" w:cs="新細明體"/>
          <w:color w:val="000000"/>
        </w:rPr>
        <w:t>9/16</w:t>
      </w:r>
      <w:r w:rsidRPr="00CF03B2">
        <w:rPr>
          <w:rFonts w:ascii="新細明體" w:hAnsi="新細明體" w:cs="標楷體" w:hint="eastAsia"/>
          <w:color w:val="000000"/>
        </w:rPr>
        <w:t>、</w:t>
      </w:r>
      <w:r w:rsidRPr="00CF03B2">
        <w:rPr>
          <w:rFonts w:ascii="新細明體" w:hAnsi="新細明體" w:cs="新細明體"/>
          <w:color w:val="000000"/>
        </w:rPr>
        <w:t>924</w:t>
      </w:r>
      <w:r w:rsidRPr="00CF03B2">
        <w:rPr>
          <w:rFonts w:ascii="新細明體" w:hAnsi="新細明體" w:cs="標楷體" w:hint="eastAsia"/>
          <w:color w:val="000000"/>
        </w:rPr>
        <w:t>線上面試共七位環球大學同學活動前面試。</w:t>
      </w:r>
      <w:r w:rsidRPr="00CF03B2">
        <w:rPr>
          <w:rFonts w:ascii="新細明體" w:hAnsi="新細明體" w:cs="新細明體"/>
          <w:color w:val="000000"/>
        </w:rPr>
        <w:t>8/11</w:t>
      </w:r>
      <w:r w:rsidRPr="00CF03B2">
        <w:rPr>
          <w:rFonts w:ascii="新細明體" w:hAnsi="新細明體" w:cs="標楷體" w:hint="eastAsia"/>
          <w:color w:val="000000"/>
        </w:rPr>
        <w:t>召開線上活動課程之第二梯次討論會議。</w:t>
      </w:r>
    </w:p>
    <w:p w:rsidR="00271C0F" w:rsidRPr="00791B7D" w:rsidRDefault="00271C0F" w:rsidP="00A96164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標楷體" w:cs="Times New Roman"/>
          <w:color w:val="000000"/>
        </w:rPr>
      </w:pPr>
      <w:r w:rsidRPr="00BC57DA">
        <w:rPr>
          <w:rFonts w:ascii="標楷體" w:hAnsi="標楷體" w:cs="標楷體" w:hint="eastAsia"/>
          <w:b/>
          <w:bCs/>
        </w:rPr>
        <w:t>協助重障者服務及訴訟：</w:t>
      </w:r>
      <w:r w:rsidRPr="00791B7D">
        <w:rPr>
          <w:rFonts w:ascii="標楷體" w:hAnsi="標楷體" w:cs="標楷體" w:hint="eastAsia"/>
        </w:rPr>
        <w:t>本會協助一位重度身心障礙者社區生活支持人力安排，以及</w:t>
      </w:r>
      <w:r w:rsidRPr="00791B7D">
        <w:rPr>
          <w:rFonts w:ascii="標楷體" w:hAnsi="標楷體" w:cs="標楷體" w:hint="eastAsia"/>
          <w:color w:val="000000"/>
        </w:rPr>
        <w:t>策略性訴訟。並於</w:t>
      </w:r>
      <w:r w:rsidRPr="00791B7D">
        <w:rPr>
          <w:rFonts w:ascii="標楷體" w:hAnsi="標楷體" w:cs="標楷體"/>
          <w:color w:val="000000"/>
        </w:rPr>
        <w:t>8/17</w:t>
      </w:r>
      <w:r w:rsidRPr="00791B7D">
        <w:rPr>
          <w:rFonts w:ascii="標楷體" w:hAnsi="標楷體" w:cs="標楷體" w:hint="eastAsia"/>
          <w:color w:val="000000"/>
        </w:rPr>
        <w:t>下午法扶會議和執行長討論行政</w:t>
      </w:r>
      <w:bookmarkStart w:id="0" w:name="_GoBack"/>
      <w:bookmarkEnd w:id="0"/>
      <w:r w:rsidRPr="00791B7D">
        <w:rPr>
          <w:rFonts w:ascii="標楷體" w:hAnsi="標楷體" w:cs="標楷體" w:hint="eastAsia"/>
          <w:color w:val="000000"/>
        </w:rPr>
        <w:t>訴訟案、</w:t>
      </w:r>
      <w:r w:rsidRPr="00791B7D">
        <w:rPr>
          <w:rFonts w:ascii="標楷體" w:hAnsi="標楷體" w:cs="標楷體"/>
          <w:color w:val="000000"/>
        </w:rPr>
        <w:t>9/3</w:t>
      </w:r>
      <w:r w:rsidRPr="00791B7D">
        <w:rPr>
          <w:rFonts w:ascii="標楷體" w:hAnsi="標楷體" w:cs="標楷體" w:hint="eastAsia"/>
          <w:color w:val="000000"/>
        </w:rPr>
        <w:t>法扶叢書連結拍攝。</w:t>
      </w:r>
      <w:r w:rsidRPr="00791B7D">
        <w:rPr>
          <w:rFonts w:ascii="標楷體" w:hAnsi="標楷體" w:cs="標楷體"/>
          <w:color w:val="000000"/>
        </w:rPr>
        <w:t>9/6</w:t>
      </w:r>
      <w:r w:rsidRPr="00791B7D">
        <w:rPr>
          <w:rFonts w:ascii="標楷體" w:hAnsi="標楷體" w:cs="標楷體" w:hint="eastAsia"/>
          <w:color w:val="000000"/>
        </w:rPr>
        <w:t>協助測試網路視訊出庭。</w:t>
      </w:r>
      <w:r w:rsidRPr="00791B7D">
        <w:rPr>
          <w:rFonts w:ascii="標楷體" w:hAnsi="標楷體" w:cs="標楷體"/>
          <w:color w:val="000000"/>
        </w:rPr>
        <w:t>9/7</w:t>
      </w:r>
      <w:r w:rsidRPr="00791B7D">
        <w:rPr>
          <w:rFonts w:ascii="標楷體" w:hAnsi="標楷體" w:cs="標楷體" w:hint="eastAsia"/>
          <w:color w:val="000000"/>
        </w:rPr>
        <w:t>以視訊出庭。</w:t>
      </w:r>
    </w:p>
    <w:p w:rsidR="00271C0F" w:rsidRPr="00791B7D" w:rsidRDefault="00271C0F" w:rsidP="00016326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Arial" w:hAnsi="Arial" w:cs="Arial"/>
          <w:color w:val="000000"/>
          <w:spacing w:val="3"/>
          <w:shd w:val="clear" w:color="auto" w:fill="FFFFFF"/>
        </w:rPr>
      </w:pPr>
      <w:r w:rsidRPr="00791B7D">
        <w:rPr>
          <w:rFonts w:ascii="新細明體" w:hAnsi="新細明體" w:cs="新細明體"/>
          <w:color w:val="000000"/>
        </w:rPr>
        <w:t>110</w:t>
      </w:r>
      <w:r w:rsidRPr="00791B7D">
        <w:rPr>
          <w:rFonts w:ascii="新細明體" w:hAnsi="新細明體" w:cs="標楷體" w:hint="eastAsia"/>
          <w:color w:val="000000"/>
        </w:rPr>
        <w:t>年</w:t>
      </w:r>
      <w:r w:rsidRPr="00791B7D">
        <w:rPr>
          <w:rFonts w:ascii="新細明體" w:hAnsi="新細明體" w:cs="新細明體"/>
          <w:color w:val="000000"/>
        </w:rPr>
        <w:t>8</w:t>
      </w:r>
      <w:r w:rsidRPr="00791B7D">
        <w:rPr>
          <w:rFonts w:ascii="新細明體" w:hAnsi="新細明體" w:cs="標楷體" w:hint="eastAsia"/>
          <w:color w:val="000000"/>
        </w:rPr>
        <w:t>月</w:t>
      </w:r>
      <w:r w:rsidRPr="00791B7D">
        <w:rPr>
          <w:rFonts w:ascii="新細明體" w:hAnsi="新細明體" w:cs="新細明體"/>
          <w:color w:val="000000"/>
        </w:rPr>
        <w:t>~9</w:t>
      </w:r>
      <w:r w:rsidRPr="00791B7D">
        <w:rPr>
          <w:rFonts w:ascii="新細明體" w:hAnsi="新細明體" w:cs="標楷體" w:hint="eastAsia"/>
          <w:color w:val="000000"/>
        </w:rPr>
        <w:t>月</w:t>
      </w:r>
      <w:r w:rsidRPr="00791B7D">
        <w:rPr>
          <w:rFonts w:ascii="新細明體" w:hAnsi="新細明體" w:cs="新細明體"/>
          <w:color w:val="000000"/>
        </w:rPr>
        <w:t>30</w:t>
      </w:r>
      <w:r w:rsidRPr="00791B7D">
        <w:rPr>
          <w:rFonts w:ascii="新細明體" w:hAnsi="新細明體" w:cs="標楷體" w:hint="eastAsia"/>
          <w:color w:val="000000"/>
        </w:rPr>
        <w:t>日</w:t>
      </w:r>
      <w:r w:rsidRPr="00BC57DA">
        <w:rPr>
          <w:rFonts w:ascii="新細明體" w:hAnsi="新細明體" w:cs="標楷體" w:hint="eastAsia"/>
          <w:b/>
          <w:bCs/>
          <w:color w:val="000000"/>
          <w:highlight w:val="white"/>
        </w:rPr>
        <w:t>參與「民間長照監督聯盟」</w:t>
      </w:r>
      <w:r w:rsidRPr="00791B7D">
        <w:rPr>
          <w:rFonts w:ascii="新細明體" w:hAnsi="新細明體" w:cs="標楷體" w:hint="eastAsia"/>
          <w:color w:val="000000"/>
          <w:highlight w:val="white"/>
        </w:rPr>
        <w:t>會議</w:t>
      </w:r>
      <w:r w:rsidRPr="00791B7D">
        <w:rPr>
          <w:rFonts w:ascii="新細明體" w:hAnsi="新細明體" w:cs="標楷體" w:hint="eastAsia"/>
          <w:color w:val="000000"/>
          <w:highlight w:val="white"/>
          <w:lang w:eastAsia="zh-TW"/>
        </w:rPr>
        <w:t>討論修法內容並參與線上座談，說明應將外籍移工納入長照，增設同儕支持工作者，並且以使用者為中心提供服務，增設監督機制。</w:t>
      </w:r>
      <w:r w:rsidRPr="00791B7D">
        <w:rPr>
          <w:rFonts w:ascii="Arial" w:hAnsi="Arial" w:cs="Arial"/>
          <w:color w:val="000000"/>
          <w:spacing w:val="3"/>
          <w:shd w:val="clear" w:color="auto" w:fill="FFFFFF"/>
        </w:rPr>
        <w:t xml:space="preserve"> </w:t>
      </w:r>
    </w:p>
    <w:p w:rsidR="00271C0F" w:rsidRDefault="00271C0F" w:rsidP="00835A40">
      <w:pPr>
        <w:pStyle w:val="ListParagraph"/>
        <w:numPr>
          <w:ilvl w:val="0"/>
          <w:numId w:val="4"/>
        </w:numPr>
        <w:spacing w:line="480" w:lineRule="exact"/>
        <w:ind w:leftChars="0" w:left="532" w:firstLineChars="0" w:hanging="532"/>
        <w:rPr>
          <w:rFonts w:ascii="新細明體" w:eastAsia="新細明體" w:cs="Times New Roman"/>
          <w:b/>
          <w:bCs/>
          <w:color w:val="000000"/>
          <w:spacing w:val="3"/>
          <w:shd w:val="clear" w:color="auto" w:fill="FFFFFF"/>
          <w:lang w:eastAsia="zh-TW"/>
        </w:rPr>
      </w:pPr>
      <w:r>
        <w:rPr>
          <w:noProof/>
          <w:lang w:eastAsia="zh-TW"/>
        </w:rPr>
        <w:pict>
          <v:shape id="圖片 6" o:spid="_x0000_s1030" type="#_x0000_t75" alt="244023311_4860709597292992_4090442521926490049_n" style="position:absolute;left:0;text-align:left;margin-left:262.35pt;margin-top:12.45pt;width:222.6pt;height:168.3pt;z-index:-251656192;visibility:visible" wrapcoords="-73 0 -73 21504 21600 21504 21600 0 -73 0">
            <v:imagedata r:id="rId13" o:title=""/>
            <w10:wrap type="tight"/>
          </v:shape>
        </w:pict>
      </w:r>
      <w:r w:rsidRPr="0076157D">
        <w:rPr>
          <w:rFonts w:ascii="新細明體" w:hAnsi="新細明體" w:cs="標楷體" w:hint="eastAsia"/>
          <w:b/>
          <w:bCs/>
          <w:color w:val="000000"/>
          <w:spacing w:val="3"/>
          <w:shd w:val="clear" w:color="auto" w:fill="FFFFFF"/>
        </w:rPr>
        <w:t>個人助理培訓</w:t>
      </w:r>
    </w:p>
    <w:p w:rsidR="00271C0F" w:rsidRPr="00121568" w:rsidRDefault="00271C0F" w:rsidP="00511DA3">
      <w:pPr>
        <w:ind w:leftChars="198" w:left="31680" w:hangingChars="105" w:firstLine="31680"/>
        <w:rPr>
          <w:rFonts w:ascii="新細明體" w:eastAsia="新細明體" w:cs="Times New Roman"/>
          <w:color w:val="000000"/>
          <w:spacing w:val="3"/>
          <w:shd w:val="clear" w:color="auto" w:fill="FFFFFF"/>
        </w:rPr>
      </w:pPr>
      <w:r w:rsidRPr="00121568">
        <w:rPr>
          <w:rFonts w:ascii="新細明體" w:hAnsi="新細明體" w:cs="新細明體"/>
          <w:color w:val="000000"/>
          <w:spacing w:val="3"/>
          <w:shd w:val="clear" w:color="auto" w:fill="FFFFFF"/>
          <w:lang w:eastAsia="zh-TW"/>
        </w:rPr>
        <w:t>1.</w:t>
      </w:r>
      <w:r w:rsidRPr="00121568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本會與</w:t>
      </w:r>
      <w:r w:rsidRPr="00121568">
        <w:rPr>
          <w:rFonts w:ascii="新細明體" w:hAnsi="新細明體" w:cs="標楷體" w:hint="eastAsia"/>
          <w:color w:val="000000"/>
        </w:rPr>
        <w:t>《台灣障礙者權益促進會》於</w:t>
      </w:r>
      <w:r w:rsidRPr="00121568">
        <w:rPr>
          <w:rFonts w:ascii="新細明體" w:hAnsi="新細明體" w:cs="新細明體"/>
          <w:color w:val="000000"/>
        </w:rPr>
        <w:t>9/25</w:t>
      </w:r>
      <w:r w:rsidRPr="00121568">
        <w:rPr>
          <w:rFonts w:ascii="新細明體" w:hAnsi="新細明體" w:cs="標楷體" w:hint="eastAsia"/>
          <w:color w:val="000000"/>
        </w:rPr>
        <w:t>、</w:t>
      </w:r>
      <w:r w:rsidRPr="00121568">
        <w:rPr>
          <w:rFonts w:ascii="新細明體" w:hAnsi="新細明體" w:cs="新細明體"/>
          <w:color w:val="000000"/>
        </w:rPr>
        <w:t>9/26</w:t>
      </w:r>
      <w:r w:rsidRPr="00121568">
        <w:rPr>
          <w:rFonts w:ascii="新細明體" w:hAnsi="新細明體" w:cs="標楷體" w:hint="eastAsia"/>
          <w:color w:val="000000"/>
        </w:rPr>
        <w:t>、</w:t>
      </w:r>
      <w:r w:rsidRPr="00121568">
        <w:rPr>
          <w:rFonts w:ascii="新細明體" w:hAnsi="新細明體" w:cs="新細明體"/>
          <w:color w:val="000000"/>
        </w:rPr>
        <w:t>10/2</w:t>
      </w:r>
      <w:r w:rsidRPr="00121568">
        <w:rPr>
          <w:rFonts w:ascii="新細明體" w:hAnsi="新細明體" w:cs="標楷體" w:hint="eastAsia"/>
          <w:color w:val="000000"/>
        </w:rPr>
        <w:t>、</w:t>
      </w:r>
      <w:r w:rsidRPr="00121568">
        <w:rPr>
          <w:rFonts w:ascii="新細明體" w:hAnsi="新細明體" w:cs="新細明體"/>
          <w:color w:val="000000"/>
        </w:rPr>
        <w:t>10/3</w:t>
      </w:r>
      <w:r w:rsidRPr="00121568">
        <w:rPr>
          <w:rFonts w:ascii="新細明體" w:hAnsi="新細明體" w:cs="標楷體" w:hint="eastAsia"/>
          <w:color w:val="000000"/>
        </w:rPr>
        <w:t>共同舉辦今年度個人助理培訓課程。</w:t>
      </w:r>
    </w:p>
    <w:p w:rsidR="00271C0F" w:rsidRPr="00121568" w:rsidRDefault="00271C0F" w:rsidP="00511DA3">
      <w:pPr>
        <w:tabs>
          <w:tab w:val="left" w:pos="1771"/>
        </w:tabs>
        <w:ind w:leftChars="198" w:left="31680" w:hangingChars="105" w:firstLine="31680"/>
        <w:rPr>
          <w:rFonts w:ascii="新細明體" w:eastAsia="新細明體" w:cs="Times New Roman"/>
          <w:color w:val="000000"/>
        </w:rPr>
      </w:pPr>
      <w:r w:rsidRPr="00121568">
        <w:rPr>
          <w:rFonts w:ascii="新細明體" w:hAnsi="新細明體" w:cs="新細明體"/>
          <w:color w:val="000000"/>
          <w:spacing w:val="3"/>
          <w:shd w:val="clear" w:color="auto" w:fill="FFFFFF"/>
          <w:lang w:eastAsia="zh-TW"/>
        </w:rPr>
        <w:t>2.</w:t>
      </w:r>
      <w:r w:rsidRPr="00121568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本會與</w:t>
      </w:r>
      <w:r w:rsidRPr="00121568">
        <w:rPr>
          <w:rFonts w:ascii="新細明體" w:hAnsi="新細明體" w:cs="標楷體" w:hint="eastAsia"/>
          <w:color w:val="000000"/>
        </w:rPr>
        <w:t>《台灣障礙者權益促進會》於</w:t>
      </w:r>
      <w:r w:rsidRPr="00121568">
        <w:rPr>
          <w:rFonts w:ascii="新細明體" w:hAnsi="新細明體" w:cs="新細明體"/>
          <w:color w:val="000000"/>
          <w:spacing w:val="3"/>
          <w:shd w:val="clear" w:color="auto" w:fill="FFFFFF"/>
        </w:rPr>
        <w:t>9/28</w:t>
      </w:r>
      <w:r w:rsidRPr="00121568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透過介紹邀請攝影志工拍攝君潔、彥廷、小齊、家承等在本會辦公室會議、訪談工作情況，作為扶輪社後續成果報告之用。</w:t>
      </w:r>
    </w:p>
    <w:p w:rsidR="00271C0F" w:rsidRDefault="00271C0F" w:rsidP="00A96164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新細明體" w:eastAsia="新細明體" w:cs="Times New Roman"/>
          <w:color w:val="000000"/>
        </w:rPr>
      </w:pPr>
      <w:r w:rsidRPr="00A96164">
        <w:rPr>
          <w:rFonts w:ascii="新細明體" w:hAnsi="新細明體" w:cs="標楷體" w:hint="eastAsia"/>
          <w:b/>
          <w:bCs/>
          <w:color w:val="000000"/>
        </w:rPr>
        <w:t>東吳法律系實習生在本會實習計畫：</w:t>
      </w:r>
      <w:r w:rsidRPr="00A96164">
        <w:rPr>
          <w:rFonts w:ascii="新細明體" w:hAnsi="新細明體" w:cs="標楷體" w:hint="eastAsia"/>
          <w:color w:val="000000"/>
        </w:rPr>
        <w:t>因應新冠疫情，本會採線上工作會議。實習生固定每星期二參與線上會議，實習期間加入</w:t>
      </w:r>
      <w:r w:rsidRPr="00A96164">
        <w:rPr>
          <w:rFonts w:ascii="新細明體" w:hAnsi="新細明體" w:cs="新細明體"/>
          <w:color w:val="000000"/>
        </w:rPr>
        <w:t>LINE</w:t>
      </w:r>
      <w:r w:rsidRPr="00A96164">
        <w:rPr>
          <w:rFonts w:ascii="新細明體" w:hAnsi="新細明體" w:cs="標楷體" w:hint="eastAsia"/>
          <w:color w:val="000000"/>
        </w:rPr>
        <w:t>工作群組。</w:t>
      </w:r>
      <w:r w:rsidRPr="00A96164">
        <w:rPr>
          <w:rFonts w:ascii="新細明體" w:hAnsi="新細明體" w:cs="新細明體"/>
          <w:color w:val="000000"/>
        </w:rPr>
        <w:t>8/25</w:t>
      </w:r>
      <w:r w:rsidRPr="00A96164">
        <w:rPr>
          <w:rFonts w:ascii="新細明體" w:hAnsi="新細明體" w:cs="標楷體" w:hint="eastAsia"/>
          <w:color w:val="000000"/>
        </w:rPr>
        <w:t>與本會工作人員莊棋銘搭乘復康巴士，至瑞光社會住宅，實習社會住宅點交過程、無障礙環境。以及身心障礙者日常交通等。</w:t>
      </w:r>
      <w:r w:rsidRPr="00A96164">
        <w:rPr>
          <w:rFonts w:ascii="新細明體" w:hAnsi="新細明體" w:cs="新細明體"/>
          <w:color w:val="000000"/>
        </w:rPr>
        <w:t>9/3</w:t>
      </w:r>
      <w:r w:rsidRPr="00A96164">
        <w:rPr>
          <w:rFonts w:ascii="新細明體" w:hAnsi="新細明體" w:cs="標楷體" w:hint="eastAsia"/>
          <w:color w:val="000000"/>
        </w:rPr>
        <w:t>東吳法律系盧子揚教授來訪，了解今年度實習生姚思妤同學實習狀況，交流後續合作之計畫。</w:t>
      </w:r>
    </w:p>
    <w:p w:rsidR="00271C0F" w:rsidRPr="00DD46BC" w:rsidRDefault="00271C0F" w:rsidP="00CF03B2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標楷體" w:cs="Times New Roman"/>
          <w:color w:val="000000"/>
        </w:rPr>
      </w:pPr>
      <w:r w:rsidRPr="00DD46BC">
        <w:rPr>
          <w:rFonts w:ascii="標楷體" w:hAnsi="標楷體" w:cs="標楷體" w:hint="eastAsia"/>
          <w:b/>
          <w:bCs/>
          <w:color w:val="000000"/>
        </w:rPr>
        <w:t>自立生活體驗室服務：</w:t>
      </w:r>
      <w:r w:rsidRPr="00DD46BC">
        <w:rPr>
          <w:rFonts w:ascii="標楷體" w:cs="Times New Roman"/>
          <w:b/>
          <w:bCs/>
          <w:color w:val="000000"/>
          <w:lang w:eastAsia="zh-TW"/>
        </w:rPr>
        <w:br/>
      </w:r>
      <w:r w:rsidRPr="00DD46BC">
        <w:rPr>
          <w:rFonts w:ascii="標楷體" w:hAnsi="標楷體" w:cs="標楷體"/>
          <w:color w:val="000000"/>
        </w:rPr>
        <w:t>1.</w:t>
      </w:r>
      <w:r w:rsidRPr="00DD46BC">
        <w:rPr>
          <w:rFonts w:ascii="標楷體" w:hAnsi="標楷體" w:cs="標楷體" w:hint="eastAsia"/>
          <w:color w:val="000000"/>
          <w:lang w:eastAsia="zh-TW"/>
        </w:rPr>
        <w:t>雲林斗六的夥伴</w:t>
      </w:r>
      <w:r w:rsidRPr="00DD46BC">
        <w:rPr>
          <w:rFonts w:ascii="標楷體" w:hAnsi="標楷體" w:cs="標楷體" w:hint="eastAsia"/>
          <w:color w:val="000000"/>
        </w:rPr>
        <w:t>因尋覓台北租屋，於</w:t>
      </w:r>
      <w:r w:rsidRPr="00DD46BC">
        <w:rPr>
          <w:rFonts w:ascii="標楷體" w:hAnsi="標楷體" w:cs="標楷體"/>
          <w:color w:val="000000"/>
        </w:rPr>
        <w:t>8/25~9/1</w:t>
      </w:r>
      <w:r w:rsidRPr="00DD46BC">
        <w:rPr>
          <w:rFonts w:ascii="標楷體" w:hAnsi="標楷體" w:cs="標楷體" w:hint="eastAsia"/>
          <w:color w:val="000000"/>
        </w:rPr>
        <w:t>借住本會體驗室數晚</w:t>
      </w:r>
      <w:r w:rsidRPr="00DD46BC">
        <w:rPr>
          <w:rFonts w:ascii="標楷體" w:hAnsi="標楷體" w:cs="標楷體" w:hint="eastAsia"/>
          <w:color w:val="000000"/>
          <w:lang w:eastAsia="zh-TW"/>
        </w:rPr>
        <w:t>，作自立生活的規劃討論</w:t>
      </w:r>
      <w:r w:rsidRPr="00DD46BC">
        <w:rPr>
          <w:rFonts w:ascii="標楷體" w:hAnsi="標楷體" w:cs="標楷體" w:hint="eastAsia"/>
          <w:color w:val="000000"/>
        </w:rPr>
        <w:t>。</w:t>
      </w:r>
      <w:r w:rsidRPr="00DD46BC">
        <w:rPr>
          <w:rFonts w:ascii="標楷體" w:cs="Times New Roman"/>
          <w:color w:val="000000"/>
          <w:lang w:eastAsia="zh-TW"/>
        </w:rPr>
        <w:br/>
      </w:r>
      <w:r w:rsidRPr="00DD46BC">
        <w:rPr>
          <w:rFonts w:ascii="標楷體" w:hAnsi="標楷體" w:cs="標楷體"/>
          <w:color w:val="000000"/>
        </w:rPr>
        <w:t>2.</w:t>
      </w:r>
      <w:r w:rsidRPr="00DD46BC">
        <w:rPr>
          <w:rFonts w:ascii="標楷體" w:hAnsi="標楷體" w:cs="標楷體" w:hint="eastAsia"/>
          <w:color w:val="000000"/>
        </w:rPr>
        <w:t>來自新竹尖石鄉的障礙者，為體驗自立生活與個人助理服務，於</w:t>
      </w:r>
      <w:r w:rsidRPr="00DD46BC">
        <w:rPr>
          <w:rFonts w:ascii="標楷體" w:hAnsi="標楷體" w:cs="標楷體"/>
          <w:color w:val="000000"/>
        </w:rPr>
        <w:t>9/8~9/9</w:t>
      </w:r>
      <w:r w:rsidRPr="00DD46BC">
        <w:rPr>
          <w:rFonts w:ascii="標楷體" w:hAnsi="標楷體" w:cs="標楷體" w:hint="eastAsia"/>
          <w:color w:val="000000"/>
        </w:rPr>
        <w:t>借住本會體驗室兩晚。</w:t>
      </w:r>
    </w:p>
    <w:p w:rsidR="00271C0F" w:rsidRPr="00016326" w:rsidRDefault="00271C0F" w:rsidP="00511DA3">
      <w:pPr>
        <w:pStyle w:val="ListParagraph"/>
        <w:numPr>
          <w:ilvl w:val="0"/>
          <w:numId w:val="4"/>
        </w:numPr>
        <w:spacing w:line="480" w:lineRule="exact"/>
        <w:ind w:leftChars="-34" w:left="31680" w:hangingChars="233" w:firstLine="31680"/>
        <w:rPr>
          <w:rFonts w:ascii="新細明體" w:eastAsia="新細明體" w:cs="Times New Roman"/>
          <w:color w:val="000000"/>
          <w:lang w:eastAsia="zh-TW"/>
        </w:rPr>
      </w:pPr>
      <w:r w:rsidRPr="00016326">
        <w:rPr>
          <w:rFonts w:ascii="新細明體" w:hAnsi="新細明體" w:cs="新細明體"/>
          <w:b/>
          <w:bCs/>
          <w:color w:val="000000"/>
        </w:rPr>
        <w:t>110</w:t>
      </w:r>
      <w:r w:rsidRPr="00016326">
        <w:rPr>
          <w:rFonts w:ascii="新細明體" w:hAnsi="新細明體" w:cs="標楷體" w:hint="eastAsia"/>
          <w:b/>
          <w:bCs/>
          <w:color w:val="000000"/>
        </w:rPr>
        <w:t>年</w:t>
      </w:r>
      <w:r w:rsidRPr="00016326">
        <w:rPr>
          <w:rFonts w:ascii="新細明體" w:hAnsi="新細明體" w:cs="新細明體"/>
          <w:b/>
          <w:bCs/>
          <w:color w:val="000000"/>
        </w:rPr>
        <w:t>8</w:t>
      </w:r>
      <w:r w:rsidRPr="00016326">
        <w:rPr>
          <w:rFonts w:ascii="新細明體" w:hAnsi="新細明體" w:cs="標楷體" w:hint="eastAsia"/>
          <w:b/>
          <w:bCs/>
          <w:color w:val="000000"/>
        </w:rPr>
        <w:t>月</w:t>
      </w:r>
      <w:r w:rsidRPr="00016326">
        <w:rPr>
          <w:rFonts w:ascii="新細明體" w:hAnsi="新細明體" w:cs="新細明體"/>
          <w:b/>
          <w:bCs/>
          <w:color w:val="000000"/>
        </w:rPr>
        <w:t>12</w:t>
      </w:r>
      <w:r w:rsidRPr="00016326">
        <w:rPr>
          <w:rFonts w:ascii="新細明體" w:hAnsi="新細明體" w:cs="標楷體" w:hint="eastAsia"/>
          <w:b/>
          <w:bCs/>
          <w:color w:val="000000"/>
        </w:rPr>
        <w:t>日</w:t>
      </w:r>
      <w:r w:rsidRPr="00016326">
        <w:rPr>
          <w:rFonts w:ascii="新細明體" w:hAnsi="新細明體" w:cs="標楷體" w:hint="eastAsia"/>
          <w:b/>
          <w:bCs/>
          <w:color w:val="000000"/>
          <w:lang w:eastAsia="zh-TW"/>
        </w:rPr>
        <w:t>唐鳳障礙公民線上座談會：</w:t>
      </w:r>
      <w:r w:rsidRPr="00016326">
        <w:rPr>
          <w:rFonts w:ascii="新細明體" w:hAnsi="新細明體" w:cs="標楷體" w:hint="eastAsia"/>
          <w:color w:val="000000"/>
          <w:lang w:eastAsia="zh-TW"/>
        </w:rPr>
        <w:t>本會教育推廣專員：袁佳娣在本座談會發表：</w:t>
      </w:r>
      <w:r w:rsidRPr="00016326">
        <w:rPr>
          <w:rFonts w:ascii="新細明體" w:hAnsi="新細明體" w:cs="新細明體"/>
          <w:color w:val="000000"/>
          <w:lang w:eastAsia="zh-TW"/>
        </w:rPr>
        <w:t>1.1922</w:t>
      </w:r>
      <w:r w:rsidRPr="00016326">
        <w:rPr>
          <w:rFonts w:ascii="新細明體" w:hAnsi="新細明體" w:cs="標楷體" w:hint="eastAsia"/>
          <w:color w:val="000000"/>
          <w:lang w:eastAsia="zh-TW"/>
        </w:rPr>
        <w:t>疫苗預約平台的驗證</w:t>
      </w:r>
      <w:r>
        <w:rPr>
          <w:rFonts w:ascii="新細明體" w:hAnsi="新細明體" w:cs="標楷體" w:hint="eastAsia"/>
          <w:color w:val="000000"/>
          <w:lang w:eastAsia="zh-TW"/>
        </w:rPr>
        <w:t>碼</w:t>
      </w:r>
      <w:r w:rsidRPr="00016326">
        <w:rPr>
          <w:rFonts w:ascii="新細明體" w:hAnsi="新細明體" w:cs="標楷體" w:hint="eastAsia"/>
          <w:color w:val="000000"/>
          <w:lang w:eastAsia="zh-TW"/>
        </w:rPr>
        <w:t>讓視障者感到困擾。</w:t>
      </w:r>
      <w:r w:rsidRPr="00016326">
        <w:rPr>
          <w:rFonts w:ascii="新細明體" w:hAnsi="新細明體" w:cs="新細明體"/>
          <w:color w:val="000000"/>
          <w:lang w:eastAsia="zh-TW"/>
        </w:rPr>
        <w:t xml:space="preserve"> 2.</w:t>
      </w:r>
      <w:r w:rsidRPr="00016326">
        <w:rPr>
          <w:rFonts w:ascii="新細明體" w:hAnsi="新細明體" w:cs="標楷體" w:hint="eastAsia"/>
          <w:color w:val="000000"/>
          <w:lang w:eastAsia="zh-TW"/>
        </w:rPr>
        <w:t>疫苗意願與預約分離的方式，也讓視障者困擾。</w:t>
      </w:r>
      <w:r w:rsidRPr="00016326">
        <w:rPr>
          <w:rFonts w:ascii="新細明體" w:hAnsi="新細明體" w:cs="新細明體"/>
          <w:color w:val="000000"/>
          <w:lang w:eastAsia="zh-TW"/>
        </w:rPr>
        <w:t>3.</w:t>
      </w:r>
      <w:r w:rsidRPr="00016326">
        <w:rPr>
          <w:rFonts w:ascii="新細明體" w:hAnsi="新細明體" w:cs="標楷體" w:hint="eastAsia"/>
          <w:color w:val="000000"/>
          <w:lang w:eastAsia="zh-TW"/>
        </w:rPr>
        <w:t>實聯制：使用</w:t>
      </w:r>
      <w:r w:rsidRPr="00016326">
        <w:rPr>
          <w:rFonts w:ascii="新細明體" w:hAnsi="新細明體" w:cs="新細明體"/>
          <w:color w:val="000000"/>
          <w:lang w:eastAsia="zh-TW"/>
        </w:rPr>
        <w:t>Line</w:t>
      </w:r>
      <w:r w:rsidRPr="00016326">
        <w:rPr>
          <w:rFonts w:ascii="新細明體" w:hAnsi="新細明體" w:cs="標楷體" w:hint="eastAsia"/>
          <w:color w:val="000000"/>
          <w:lang w:eastAsia="zh-TW"/>
        </w:rPr>
        <w:t>掃描的按鈕沒有文字說明，要</w:t>
      </w:r>
      <w:r>
        <w:rPr>
          <w:rFonts w:ascii="新細明體" w:hAnsi="新細明體" w:cs="標楷體" w:hint="eastAsia"/>
          <w:color w:val="000000"/>
          <w:lang w:eastAsia="zh-TW"/>
        </w:rPr>
        <w:t>精</w:t>
      </w:r>
      <w:r w:rsidRPr="00016326">
        <w:rPr>
          <w:rFonts w:ascii="新細明體" w:hAnsi="新細明體" w:cs="標楷體" w:hint="eastAsia"/>
          <w:color w:val="000000"/>
          <w:lang w:eastAsia="zh-TW"/>
        </w:rPr>
        <w:t>準找到各種條碼張貼的位置，掃描方式沒有整合，建議：統一</w:t>
      </w:r>
      <w:r w:rsidRPr="00016326">
        <w:rPr>
          <w:rFonts w:ascii="新細明體" w:hAnsi="新細明體" w:cs="新細明體"/>
          <w:color w:val="000000"/>
          <w:lang w:eastAsia="zh-TW"/>
        </w:rPr>
        <w:t>QR code</w:t>
      </w:r>
      <w:r w:rsidRPr="00016326">
        <w:rPr>
          <w:rFonts w:ascii="新細明體" w:hAnsi="新細明體" w:cs="標楷體" w:hint="eastAsia"/>
          <w:color w:val="000000"/>
          <w:lang w:eastAsia="zh-TW"/>
        </w:rPr>
        <w:t>的掃描系統，或即使有多個系統可使用，也請留意無障礙設計規範。</w:t>
      </w:r>
    </w:p>
    <w:p w:rsidR="00271C0F" w:rsidRDefault="00271C0F" w:rsidP="00835A40">
      <w:pPr>
        <w:pStyle w:val="ListParagraph"/>
        <w:numPr>
          <w:ilvl w:val="0"/>
          <w:numId w:val="4"/>
        </w:numPr>
        <w:spacing w:line="480" w:lineRule="exact"/>
        <w:ind w:leftChars="0" w:firstLineChars="0"/>
        <w:rPr>
          <w:rFonts w:ascii="新細明體" w:eastAsia="新細明體" w:cs="Times New Roman"/>
          <w:color w:val="000000"/>
        </w:rPr>
      </w:pPr>
      <w:r w:rsidRPr="00016326">
        <w:rPr>
          <w:rFonts w:ascii="新細明體" w:hAnsi="新細明體" w:cs="新細明體"/>
          <w:b/>
          <w:bCs/>
          <w:color w:val="000000"/>
        </w:rPr>
        <w:t>110</w:t>
      </w:r>
      <w:r w:rsidRPr="00016326">
        <w:rPr>
          <w:rFonts w:ascii="新細明體" w:hAnsi="新細明體" w:cs="標楷體" w:hint="eastAsia"/>
          <w:b/>
          <w:bCs/>
          <w:color w:val="000000"/>
        </w:rPr>
        <w:t>年</w:t>
      </w:r>
      <w:r w:rsidRPr="00016326">
        <w:rPr>
          <w:rFonts w:ascii="新細明體" w:hAnsi="新細明體" w:cs="新細明體"/>
          <w:b/>
          <w:bCs/>
          <w:color w:val="000000"/>
        </w:rPr>
        <w:t>8</w:t>
      </w:r>
      <w:r w:rsidRPr="00016326">
        <w:rPr>
          <w:rFonts w:ascii="新細明體" w:hAnsi="新細明體" w:cs="標楷體" w:hint="eastAsia"/>
          <w:b/>
          <w:bCs/>
          <w:color w:val="000000"/>
        </w:rPr>
        <w:t>月</w:t>
      </w:r>
      <w:r w:rsidRPr="00016326">
        <w:rPr>
          <w:rFonts w:ascii="新細明體" w:hAnsi="新細明體" w:cs="新細明體"/>
          <w:b/>
          <w:bCs/>
          <w:color w:val="000000"/>
        </w:rPr>
        <w:t>16</w:t>
      </w:r>
      <w:r w:rsidRPr="00016326">
        <w:rPr>
          <w:rFonts w:ascii="新細明體" w:hAnsi="新細明體" w:cs="標楷體" w:hint="eastAsia"/>
          <w:b/>
          <w:bCs/>
          <w:color w:val="000000"/>
        </w:rPr>
        <w:t>日《法扶叢書》採訪</w:t>
      </w:r>
      <w:r w:rsidRPr="00016326">
        <w:rPr>
          <w:rFonts w:ascii="新細明體" w:hAnsi="新細明體" w:cs="標楷體" w:hint="eastAsia"/>
          <w:b/>
          <w:bCs/>
          <w:color w:val="000000"/>
          <w:lang w:eastAsia="zh-TW"/>
        </w:rPr>
        <w:t>：</w:t>
      </w:r>
      <w:r w:rsidRPr="00835A40">
        <w:rPr>
          <w:rFonts w:ascii="新細明體" w:hAnsi="新細明體" w:cs="標楷體" w:hint="eastAsia"/>
          <w:color w:val="000000"/>
          <w:lang w:eastAsia="zh-TW"/>
        </w:rPr>
        <w:t>《法扶叢書》來協會訪問關於身心障礙者</w:t>
      </w:r>
      <w:r>
        <w:rPr>
          <w:rFonts w:ascii="新細明體" w:hAnsi="新細明體" w:cs="標楷體" w:hint="eastAsia"/>
          <w:color w:val="000000"/>
          <w:lang w:eastAsia="zh-TW"/>
        </w:rPr>
        <w:t>自立生活於社區時</w:t>
      </w:r>
      <w:r w:rsidRPr="00835A40">
        <w:rPr>
          <w:rFonts w:ascii="新細明體" w:hAnsi="新細明體" w:cs="標楷體" w:hint="eastAsia"/>
          <w:color w:val="000000"/>
          <w:lang w:eastAsia="zh-TW"/>
        </w:rPr>
        <w:t>權益侵害的討論，</w:t>
      </w:r>
      <w:r>
        <w:rPr>
          <w:rFonts w:ascii="新細明體" w:hAnsi="新細明體" w:cs="標楷體" w:hint="eastAsia"/>
          <w:color w:val="000000"/>
          <w:lang w:eastAsia="zh-TW"/>
        </w:rPr>
        <w:t>將收集訴訟案例</w:t>
      </w:r>
      <w:r w:rsidRPr="00835A40">
        <w:rPr>
          <w:rFonts w:ascii="新細明體" w:hAnsi="新細明體" w:cs="標楷體" w:hint="eastAsia"/>
          <w:color w:val="000000"/>
          <w:lang w:eastAsia="zh-TW"/>
        </w:rPr>
        <w:t>成書。來採訪的法扶</w:t>
      </w:r>
      <w:r>
        <w:rPr>
          <w:rFonts w:ascii="新細明體" w:hAnsi="新細明體" w:cs="標楷體" w:hint="eastAsia"/>
          <w:color w:val="000000"/>
          <w:lang w:eastAsia="zh-TW"/>
        </w:rPr>
        <w:t>編輯者，</w:t>
      </w:r>
      <w:r w:rsidRPr="00835A40">
        <w:rPr>
          <w:rFonts w:ascii="新細明體" w:hAnsi="新細明體" w:cs="標楷體" w:hint="eastAsia"/>
          <w:color w:val="000000"/>
          <w:lang w:eastAsia="zh-TW"/>
        </w:rPr>
        <w:t>也和本會分享國外人權的一些狀況。這本書籍出版後，未來可以協助到有需要的弱勢族群。</w:t>
      </w:r>
    </w:p>
    <w:p w:rsidR="00271C0F" w:rsidRPr="00DD46BC" w:rsidRDefault="00271C0F" w:rsidP="00016326">
      <w:pPr>
        <w:pStyle w:val="ListParagraph"/>
        <w:numPr>
          <w:ilvl w:val="0"/>
          <w:numId w:val="4"/>
        </w:numPr>
        <w:spacing w:line="480" w:lineRule="exact"/>
        <w:ind w:leftChars="0" w:left="784" w:firstLineChars="0" w:hanging="784"/>
        <w:rPr>
          <w:rFonts w:ascii="標楷體" w:cs="Times New Roman"/>
          <w:b/>
          <w:bCs/>
          <w:color w:val="000000"/>
        </w:rPr>
      </w:pPr>
      <w:r w:rsidRPr="00DD46BC">
        <w:rPr>
          <w:rFonts w:ascii="標楷體" w:hAnsi="標楷體" w:cs="標楷體"/>
          <w:b/>
          <w:bCs/>
          <w:color w:val="000000"/>
          <w:lang w:eastAsia="zh-TW"/>
        </w:rPr>
        <w:t>110</w:t>
      </w:r>
      <w:r w:rsidRPr="00DD46BC">
        <w:rPr>
          <w:rFonts w:ascii="標楷體" w:hAnsi="標楷體" w:cs="標楷體" w:hint="eastAsia"/>
          <w:b/>
          <w:bCs/>
          <w:color w:val="000000"/>
          <w:lang w:eastAsia="zh-TW"/>
        </w:rPr>
        <w:t>年</w:t>
      </w:r>
      <w:r w:rsidRPr="00DD46BC">
        <w:rPr>
          <w:rFonts w:ascii="標楷體" w:hAnsi="標楷體" w:cs="標楷體"/>
          <w:b/>
          <w:bCs/>
          <w:color w:val="000000"/>
          <w:lang w:eastAsia="zh-TW"/>
        </w:rPr>
        <w:t>9</w:t>
      </w:r>
      <w:r w:rsidRPr="00DD46BC">
        <w:rPr>
          <w:rFonts w:ascii="標楷體" w:hAnsi="標楷體" w:cs="標楷體" w:hint="eastAsia"/>
          <w:b/>
          <w:bCs/>
          <w:color w:val="000000"/>
          <w:lang w:eastAsia="zh-TW"/>
        </w:rPr>
        <w:t>月</w:t>
      </w:r>
      <w:r w:rsidRPr="00DD46BC">
        <w:rPr>
          <w:rFonts w:ascii="標楷體" w:hAnsi="標楷體" w:cs="標楷體"/>
          <w:b/>
          <w:bCs/>
          <w:color w:val="000000"/>
          <w:lang w:eastAsia="zh-TW"/>
        </w:rPr>
        <w:t>9</w:t>
      </w:r>
      <w:r w:rsidRPr="00DD46BC">
        <w:rPr>
          <w:rFonts w:ascii="標楷體" w:hAnsi="標楷體" w:cs="標楷體" w:hint="eastAsia"/>
          <w:b/>
          <w:bCs/>
          <w:color w:val="000000"/>
          <w:lang w:eastAsia="zh-TW"/>
        </w:rPr>
        <w:t>日</w:t>
      </w:r>
      <w:r w:rsidRPr="00DD46BC">
        <w:rPr>
          <w:rFonts w:ascii="標楷體" w:hAnsi="標楷體" w:cs="標楷體" w:hint="eastAsia"/>
          <w:b/>
          <w:bCs/>
          <w:color w:val="000000"/>
        </w:rPr>
        <w:t>大稻埕無障礙之小旅遊</w:t>
      </w:r>
      <w:r w:rsidRPr="00DD46BC">
        <w:rPr>
          <w:rFonts w:ascii="標楷體" w:hAnsi="標楷體" w:cs="標楷體" w:hint="eastAsia"/>
          <w:b/>
          <w:bCs/>
          <w:color w:val="000000"/>
          <w:lang w:eastAsia="zh-TW"/>
        </w:rPr>
        <w:t>：</w:t>
      </w:r>
      <w:r w:rsidRPr="00DD46BC">
        <w:rPr>
          <w:rFonts w:ascii="標楷體" w:hAnsi="標楷體" w:cs="標楷體" w:hint="eastAsia"/>
          <w:color w:val="000000"/>
        </w:rPr>
        <w:t>本會工作人員、個人助理、東吳大學實習生姚思妤同學等一同前往大稻埕</w:t>
      </w:r>
      <w:r>
        <w:rPr>
          <w:rFonts w:ascii="標楷體" w:hAnsi="標楷體" w:cs="標楷體" w:hint="eastAsia"/>
          <w:color w:val="000000"/>
          <w:lang w:eastAsia="zh-TW"/>
        </w:rPr>
        <w:t>周</w:t>
      </w:r>
      <w:r w:rsidRPr="00DD46BC">
        <w:rPr>
          <w:rFonts w:ascii="標楷體" w:hAnsi="標楷體" w:cs="標楷體" w:hint="eastAsia"/>
          <w:color w:val="000000"/>
        </w:rPr>
        <w:t>遭進行無障礙小旅遊，理事長親自教授無障礙設施等相關規範</w:t>
      </w:r>
      <w:r w:rsidRPr="00DD46BC">
        <w:rPr>
          <w:rFonts w:ascii="標楷體" w:hAnsi="標楷體" w:cs="標楷體" w:hint="eastAsia"/>
          <w:color w:val="000000"/>
          <w:lang w:eastAsia="zh-TW"/>
        </w:rPr>
        <w:t>作</w:t>
      </w:r>
      <w:r w:rsidRPr="00DD46BC">
        <w:rPr>
          <w:rFonts w:ascii="標楷體" w:hAnsi="標楷體" w:cs="標楷體" w:hint="eastAsia"/>
          <w:color w:val="000000"/>
        </w:rPr>
        <w:t>為實習課程。</w:t>
      </w:r>
    </w:p>
    <w:p w:rsidR="00271C0F" w:rsidRDefault="00271C0F" w:rsidP="00016326">
      <w:pPr>
        <w:pStyle w:val="ListParagraph"/>
        <w:numPr>
          <w:ilvl w:val="0"/>
          <w:numId w:val="4"/>
        </w:numPr>
        <w:spacing w:line="480" w:lineRule="exact"/>
        <w:ind w:leftChars="0" w:left="851" w:firstLineChars="0" w:hanging="851"/>
        <w:rPr>
          <w:rFonts w:ascii="標楷體" w:cs="Times New Roman"/>
          <w:color w:val="000000"/>
        </w:rPr>
      </w:pPr>
      <w:r w:rsidRPr="00CF03B2">
        <w:rPr>
          <w:rFonts w:ascii="標楷體" w:hAnsi="標楷體" w:cs="標楷體"/>
          <w:b/>
          <w:bCs/>
          <w:color w:val="000000"/>
        </w:rPr>
        <w:t>110</w:t>
      </w:r>
      <w:r w:rsidRPr="00CF03B2">
        <w:rPr>
          <w:rFonts w:ascii="標楷體" w:hAnsi="標楷體" w:cs="標楷體" w:hint="eastAsia"/>
          <w:b/>
          <w:bCs/>
          <w:color w:val="000000"/>
        </w:rPr>
        <w:t>年</w:t>
      </w:r>
      <w:r w:rsidRPr="00CF03B2">
        <w:rPr>
          <w:rFonts w:ascii="標楷體" w:hAnsi="標楷體" w:cs="標楷體"/>
          <w:b/>
          <w:bCs/>
          <w:color w:val="000000"/>
        </w:rPr>
        <w:t>9</w:t>
      </w:r>
      <w:r w:rsidRPr="00CF03B2">
        <w:rPr>
          <w:rFonts w:ascii="標楷體" w:hAnsi="標楷體" w:cs="標楷體" w:hint="eastAsia"/>
          <w:b/>
          <w:bCs/>
          <w:color w:val="000000"/>
        </w:rPr>
        <w:t>月</w:t>
      </w:r>
      <w:r w:rsidRPr="00CF03B2">
        <w:rPr>
          <w:rFonts w:ascii="標楷體" w:hAnsi="標楷體" w:cs="標楷體"/>
          <w:b/>
          <w:bCs/>
          <w:color w:val="000000"/>
        </w:rPr>
        <w:t>23</w:t>
      </w:r>
      <w:r w:rsidRPr="00CF03B2">
        <w:rPr>
          <w:rFonts w:ascii="標楷體" w:hAnsi="標楷體" w:cs="標楷體" w:hint="eastAsia"/>
          <w:b/>
          <w:bCs/>
          <w:color w:val="000000"/>
        </w:rPr>
        <w:t>日《聚樂邦》桌遊公司來訪：</w:t>
      </w:r>
      <w:r w:rsidRPr="00CF03B2">
        <w:rPr>
          <w:rFonts w:ascii="標楷體" w:hAnsi="標楷體" w:cs="標楷體" w:hint="eastAsia"/>
          <w:color w:val="000000"/>
        </w:rPr>
        <w:t>桌遊公司《聚樂邦》來拜訪本會，希望未來設計出具</w:t>
      </w:r>
      <w:r>
        <w:rPr>
          <w:rFonts w:ascii="標楷體" w:hAnsi="標楷體" w:cs="標楷體" w:hint="eastAsia"/>
          <w:color w:val="000000"/>
          <w:lang w:eastAsia="zh-TW"/>
        </w:rPr>
        <w:t>宣導教育</w:t>
      </w:r>
      <w:r w:rsidRPr="00CF03B2">
        <w:rPr>
          <w:rFonts w:ascii="標楷體" w:hAnsi="標楷體" w:cs="標楷體" w:hint="eastAsia"/>
          <w:color w:val="000000"/>
        </w:rPr>
        <w:t>功能的桌遊，預計明年可以從</w:t>
      </w:r>
      <w:r>
        <w:rPr>
          <w:rFonts w:ascii="標楷體" w:hAnsi="標楷體" w:cs="標楷體" w:hint="eastAsia"/>
          <w:color w:val="000000"/>
          <w:lang w:eastAsia="zh-TW"/>
        </w:rPr>
        <w:t>事</w:t>
      </w:r>
      <w:r w:rsidRPr="00CF03B2">
        <w:rPr>
          <w:rFonts w:ascii="標楷體" w:hAnsi="標楷體" w:cs="標楷體" w:hint="eastAsia"/>
          <w:color w:val="000000"/>
        </w:rPr>
        <w:t>細部設計出來。有具體成果後可與本會合作，公司有人際網絡，會幫企業做訓練可以一起去帶桌遊的工作坊跟桌遊，讓非障礙圈的人可以認識身心障礙</w:t>
      </w:r>
      <w:r w:rsidRPr="00066F83">
        <w:rPr>
          <w:rFonts w:ascii="標楷體" w:hAnsi="標楷體" w:cs="標楷體" w:hint="eastAsia"/>
          <w:color w:val="000000"/>
          <w:lang w:eastAsia="zh-TW"/>
        </w:rPr>
        <w:t>者</w:t>
      </w:r>
      <w:r w:rsidRPr="00CF03B2">
        <w:rPr>
          <w:rFonts w:ascii="標楷體" w:hAnsi="標楷體" w:cs="標楷體" w:hint="eastAsia"/>
          <w:color w:val="000000"/>
        </w:rPr>
        <w:t>。</w:t>
      </w:r>
    </w:p>
    <w:p w:rsidR="00271C0F" w:rsidRPr="00835A40" w:rsidRDefault="00271C0F" w:rsidP="00835A40">
      <w:pPr>
        <w:pStyle w:val="ListParagraph"/>
        <w:numPr>
          <w:ilvl w:val="0"/>
          <w:numId w:val="4"/>
        </w:numPr>
        <w:spacing w:line="480" w:lineRule="exact"/>
        <w:ind w:leftChars="0" w:left="742" w:firstLineChars="0" w:hanging="742"/>
        <w:rPr>
          <w:rFonts w:ascii="標楷體" w:cs="Times New Roman"/>
          <w:color w:val="000000"/>
        </w:rPr>
      </w:pPr>
      <w:r>
        <w:rPr>
          <w:noProof/>
          <w:lang w:eastAsia="zh-TW"/>
        </w:rPr>
        <w:pict>
          <v:shape id="圖片 7" o:spid="_x0000_s1031" type="#_x0000_t75" alt="可能是 12 個人、大家坐著、大家站著和室內的圖像" style="position:absolute;left:0;text-align:left;margin-left:264.9pt;margin-top:4pt;width:237.6pt;height:133.6pt;z-index:251659264;visibility:visible">
            <v:imagedata r:id="rId14" o:title=""/>
            <w10:wrap type="square"/>
          </v:shape>
        </w:pict>
      </w:r>
      <w:r w:rsidRPr="00016326">
        <w:rPr>
          <w:rFonts w:ascii="新細明體" w:hAnsi="新細明體" w:cs="新細明體"/>
          <w:b/>
          <w:bCs/>
          <w:color w:val="000000"/>
        </w:rPr>
        <w:t>110</w:t>
      </w:r>
      <w:r w:rsidRPr="00016326">
        <w:rPr>
          <w:rFonts w:ascii="新細明體" w:hAnsi="新細明體" w:cs="標楷體" w:hint="eastAsia"/>
          <w:b/>
          <w:bCs/>
          <w:color w:val="000000"/>
        </w:rPr>
        <w:t>年</w:t>
      </w:r>
      <w:r w:rsidRPr="00016326">
        <w:rPr>
          <w:rFonts w:ascii="新細明體" w:hAnsi="新細明體" w:cs="新細明體"/>
          <w:b/>
          <w:bCs/>
          <w:color w:val="000000"/>
        </w:rPr>
        <w:t>9</w:t>
      </w:r>
      <w:r w:rsidRPr="00016326">
        <w:rPr>
          <w:rFonts w:ascii="新細明體" w:hAnsi="新細明體" w:cs="標楷體" w:hint="eastAsia"/>
          <w:b/>
          <w:bCs/>
          <w:color w:val="000000"/>
        </w:rPr>
        <w:t>月</w:t>
      </w:r>
      <w:r w:rsidRPr="00016326">
        <w:rPr>
          <w:rFonts w:ascii="新細明體" w:hAnsi="新細明體" w:cs="新細明體"/>
          <w:b/>
          <w:bCs/>
          <w:color w:val="000000"/>
        </w:rPr>
        <w:t>25</w:t>
      </w:r>
      <w:r w:rsidRPr="00016326">
        <w:rPr>
          <w:rFonts w:ascii="新細明體" w:hAnsi="新細明體" w:cs="標楷體" w:hint="eastAsia"/>
          <w:b/>
          <w:bCs/>
          <w:color w:val="000000"/>
        </w:rPr>
        <w:t>日</w:t>
      </w:r>
      <w:r w:rsidRPr="00016326">
        <w:rPr>
          <w:rFonts w:ascii="新細明體" w:hAnsi="新細明體" w:cs="標楷體" w:hint="eastAsia"/>
          <w:b/>
          <w:bCs/>
          <w:color w:val="000000"/>
          <w:spacing w:val="3"/>
          <w:shd w:val="clear" w:color="auto" w:fill="FFFFFF"/>
        </w:rPr>
        <w:t>台南市夢城自立生活協會分享會</w:t>
      </w:r>
      <w:r>
        <w:rPr>
          <w:rFonts w:ascii="Arial" w:hAnsi="Arial" w:cs="標楷體" w:hint="eastAsia"/>
          <w:color w:val="000000"/>
          <w:spacing w:val="3"/>
          <w:shd w:val="clear" w:color="auto" w:fill="FFFFFF"/>
          <w:lang w:eastAsia="zh-TW"/>
        </w:rPr>
        <w:t>：</w:t>
      </w:r>
      <w:r w:rsidRPr="00AB44A5">
        <w:rPr>
          <w:rFonts w:ascii="Arial" w:hAnsi="Arial" w:cs="標楷體" w:hint="eastAsia"/>
          <w:color w:val="000000"/>
          <w:spacing w:val="3"/>
          <w:shd w:val="clear" w:color="auto" w:fill="FFFFFF"/>
        </w:rPr>
        <w:t>本</w:t>
      </w:r>
      <w:r w:rsidRPr="008A79EB">
        <w:rPr>
          <w:rFonts w:ascii="Arial" w:hAnsi="Arial" w:cs="標楷體" w:hint="eastAsia"/>
          <w:color w:val="000000"/>
          <w:spacing w:val="3"/>
          <w:shd w:val="clear" w:color="auto" w:fill="FFFFFF"/>
        </w:rPr>
        <w:t>會工作人員：陳彥廷受邀</w:t>
      </w:r>
      <w:r w:rsidRPr="008A79EB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《</w:t>
      </w:r>
      <w:r w:rsidRPr="008A79EB">
        <w:rPr>
          <w:rFonts w:ascii="Arial" w:hAnsi="Arial" w:cs="標楷體" w:hint="eastAsia"/>
          <w:color w:val="000000"/>
          <w:spacing w:val="3"/>
          <w:shd w:val="clear" w:color="auto" w:fill="FFFFFF"/>
        </w:rPr>
        <w:t>社團法人</w:t>
      </w:r>
      <w:r w:rsidRPr="00AB44A5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台</w:t>
      </w:r>
      <w:r w:rsidRPr="008A79EB">
        <w:rPr>
          <w:rFonts w:ascii="Arial" w:hAnsi="Arial" w:cs="標楷體" w:hint="eastAsia"/>
          <w:color w:val="000000"/>
          <w:spacing w:val="3"/>
          <w:shd w:val="clear" w:color="auto" w:fill="FFFFFF"/>
        </w:rPr>
        <w:t>南市夢城自立生活協會</w:t>
      </w:r>
      <w:r w:rsidRPr="008A79EB"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》</w:t>
      </w:r>
      <w:r w:rsidRPr="008A79EB">
        <w:rPr>
          <w:rFonts w:ascii="Arial" w:hAnsi="Arial" w:cs="標楷體" w:hint="eastAsia"/>
          <w:color w:val="000000"/>
          <w:spacing w:val="3"/>
          <w:shd w:val="clear" w:color="auto" w:fill="FFFFFF"/>
        </w:rPr>
        <w:t>分享他在新活力工作上推廣與方式經驗談。透過線上課程，期許「翻轉障礙人生」</w:t>
      </w:r>
    </w:p>
    <w:p w:rsidR="00271C0F" w:rsidRDefault="00271C0F" w:rsidP="00835A40">
      <w:pPr>
        <w:pStyle w:val="ListParagraph"/>
        <w:numPr>
          <w:ilvl w:val="0"/>
          <w:numId w:val="4"/>
        </w:numPr>
        <w:spacing w:line="480" w:lineRule="exact"/>
        <w:ind w:leftChars="0" w:left="742" w:firstLineChars="0" w:hanging="742"/>
        <w:rPr>
          <w:rFonts w:ascii="標楷體" w:cs="Times New Roman"/>
          <w:color w:val="000000"/>
        </w:rPr>
      </w:pPr>
      <w:r w:rsidRPr="00096FB9">
        <w:rPr>
          <w:rFonts w:ascii="新細明體" w:hAnsi="新細明體" w:cs="新細明體"/>
          <w:color w:val="000000"/>
        </w:rPr>
        <w:t>110</w:t>
      </w:r>
      <w:r w:rsidRPr="00096FB9">
        <w:rPr>
          <w:rFonts w:ascii="新細明體" w:hAnsi="新細明體" w:cs="標楷體" w:hint="eastAsia"/>
          <w:color w:val="000000"/>
        </w:rPr>
        <w:t>年</w:t>
      </w:r>
      <w:r w:rsidRPr="00096FB9">
        <w:rPr>
          <w:rFonts w:ascii="新細明體" w:hAnsi="新細明體" w:cs="新細明體"/>
          <w:color w:val="000000"/>
        </w:rPr>
        <w:t>9</w:t>
      </w:r>
      <w:r w:rsidRPr="00096FB9">
        <w:rPr>
          <w:rFonts w:ascii="新細明體" w:hAnsi="新細明體" w:cs="標楷體" w:hint="eastAsia"/>
          <w:color w:val="000000"/>
        </w:rPr>
        <w:t>月</w:t>
      </w:r>
      <w:r w:rsidRPr="00096FB9">
        <w:rPr>
          <w:rFonts w:ascii="新細明體" w:hAnsi="新細明體" w:cs="新細明體"/>
          <w:color w:val="000000"/>
        </w:rPr>
        <w:t>30</w:t>
      </w:r>
      <w:r w:rsidRPr="00096FB9">
        <w:rPr>
          <w:rFonts w:ascii="新細明體" w:hAnsi="新細明體" w:cs="標楷體" w:hint="eastAsia"/>
          <w:color w:val="000000"/>
        </w:rPr>
        <w:t>日</w:t>
      </w:r>
      <w:r w:rsidRPr="00096FB9">
        <w:rPr>
          <w:rFonts w:ascii="Arial" w:hAnsi="Arial" w:cs="標楷體" w:hint="eastAsia"/>
          <w:b/>
          <w:bCs/>
          <w:color w:val="000000"/>
          <w:spacing w:val="3"/>
          <w:shd w:val="clear" w:color="auto" w:fill="FFFFFF"/>
        </w:rPr>
        <w:t>總統教育獎委員來訪</w:t>
      </w:r>
      <w:r>
        <w:rPr>
          <w:rFonts w:ascii="Arial" w:hAnsi="Arial" w:cs="標楷體" w:hint="eastAsia"/>
          <w:b/>
          <w:bCs/>
          <w:color w:val="000000"/>
          <w:spacing w:val="3"/>
          <w:shd w:val="clear" w:color="auto" w:fill="FFFFFF"/>
          <w:lang w:eastAsia="zh-TW"/>
        </w:rPr>
        <w:t>：</w:t>
      </w:r>
      <w:r>
        <w:rPr>
          <w:rFonts w:ascii="新細明體" w:hAnsi="新細明體" w:cs="標楷體" w:hint="eastAsia"/>
          <w:color w:val="000000"/>
          <w:spacing w:val="3"/>
          <w:shd w:val="clear" w:color="auto" w:fill="FFFFFF"/>
        </w:rPr>
        <w:t>總統教育獎訪視委員：劉永寧女士來訪。討論獲得總統教育獎之學生後續發展面臨困境與挑戰。後續如何提供必要支持之可能性。</w:t>
      </w:r>
    </w:p>
    <w:p w:rsidR="00271C0F" w:rsidRDefault="00271C0F" w:rsidP="00665946">
      <w:pPr>
        <w:spacing w:after="0" w:line="240" w:lineRule="auto"/>
        <w:ind w:firstLineChars="0" w:firstLine="0"/>
        <w:jc w:val="center"/>
        <w:rPr>
          <w:rFonts w:ascii="標楷體" w:cs="Times New Roman"/>
          <w:b/>
          <w:bCs/>
          <w:sz w:val="32"/>
          <w:szCs w:val="32"/>
        </w:rPr>
      </w:pPr>
      <w:r>
        <w:rPr>
          <w:rFonts w:ascii="標楷體" w:cs="Times New Roman"/>
          <w:color w:val="000000"/>
          <w:lang w:eastAsia="zh-TW"/>
        </w:rPr>
        <w:br w:type="page"/>
      </w:r>
      <w:r w:rsidRPr="00656630">
        <w:rPr>
          <w:rFonts w:ascii="標楷體" w:hAnsi="標楷體" w:cs="標楷體" w:hint="eastAsia"/>
          <w:b/>
          <w:bCs/>
          <w:sz w:val="32"/>
          <w:szCs w:val="32"/>
        </w:rPr>
        <w:t>個人助理心得／文　曾宇恩</w:t>
      </w:r>
    </w:p>
    <w:p w:rsidR="00271C0F" w:rsidRPr="00656630" w:rsidRDefault="00271C0F" w:rsidP="00D6728C">
      <w:pPr>
        <w:pStyle w:val="2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271C0F" w:rsidRPr="00BD3EDC" w:rsidRDefault="00271C0F" w:rsidP="00511DA3">
      <w:pPr>
        <w:pStyle w:val="20"/>
        <w:ind w:firstLineChars="179" w:firstLine="31680"/>
        <w:rPr>
          <w:rFonts w:ascii="標楷體" w:eastAsia="標楷體" w:hAnsi="標楷體"/>
          <w:color w:val="FF0000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在離開學不到兩個禮拜的時間，我因為要上大學，找人力的的事情所煩惱。剛好前幾屆的學長突然傳簡訊給我說：小匡學長在找我，叫我加他的</w:t>
      </w:r>
      <w:r w:rsidRPr="00656630">
        <w:rPr>
          <w:rFonts w:ascii="標楷體" w:eastAsia="標楷體" w:hAnsi="標楷體" w:cs="標楷體"/>
          <w:sz w:val="24"/>
          <w:szCs w:val="24"/>
        </w:rPr>
        <w:t>line</w:t>
      </w:r>
      <w:r w:rsidRPr="00656630">
        <w:rPr>
          <w:rFonts w:ascii="標楷體" w:eastAsia="標楷體" w:hAnsi="標楷體" w:cs="標楷體" w:hint="eastAsia"/>
          <w:sz w:val="24"/>
          <w:szCs w:val="24"/>
        </w:rPr>
        <w:t>，我就加了，然後</w:t>
      </w:r>
      <w:r w:rsidRPr="00BD3EDC">
        <w:rPr>
          <w:rFonts w:ascii="標楷體" w:eastAsia="標楷體" w:hAnsi="標楷體" w:cs="標楷體" w:hint="eastAsia"/>
          <w:color w:val="FF0000"/>
          <w:sz w:val="24"/>
          <w:szCs w:val="24"/>
        </w:rPr>
        <w:t>小匡</w:t>
      </w:r>
      <w:r>
        <w:rPr>
          <w:rFonts w:ascii="標楷體" w:eastAsia="標楷體" w:hAnsi="標楷體" w:cs="標楷體"/>
          <w:color w:val="FF0000"/>
          <w:sz w:val="24"/>
          <w:szCs w:val="24"/>
        </w:rPr>
        <w:t>(</w:t>
      </w:r>
      <w:r>
        <w:rPr>
          <w:rFonts w:ascii="標楷體" w:eastAsia="標楷體" w:hAnsi="標楷體" w:cs="標楷體" w:hint="eastAsia"/>
          <w:color w:val="FF0000"/>
          <w:sz w:val="24"/>
          <w:szCs w:val="24"/>
        </w:rPr>
        <w:t>協會工作人員：彥廷小名</w:t>
      </w:r>
      <w:r>
        <w:rPr>
          <w:rFonts w:ascii="標楷體" w:eastAsia="標楷體" w:hAnsi="標楷體" w:cs="標楷體"/>
          <w:color w:val="FF0000"/>
          <w:sz w:val="24"/>
          <w:szCs w:val="24"/>
        </w:rPr>
        <w:t>)</w:t>
      </w:r>
      <w:r w:rsidRPr="00656630">
        <w:rPr>
          <w:rFonts w:ascii="標楷體" w:eastAsia="標楷體" w:hAnsi="標楷體" w:cs="標楷體" w:hint="eastAsia"/>
          <w:sz w:val="24"/>
          <w:szCs w:val="24"/>
        </w:rPr>
        <w:t>學長就問我：最近有什麼煩惱呢？我就說：因為要開學了，人力問題也還沒有找好。</w:t>
      </w: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小匡就說：那你要不要來台北我介紹你一個叫做</w:t>
      </w:r>
      <w:r w:rsidRPr="00656630">
        <w:rPr>
          <w:rFonts w:ascii="標楷體" w:eastAsia="標楷體" w:hAnsi="標楷體" w:cs="標楷體" w:hint="eastAsia"/>
          <w:b/>
          <w:bCs/>
          <w:sz w:val="24"/>
          <w:szCs w:val="24"/>
        </w:rPr>
        <w:t>個人助理</w:t>
      </w:r>
      <w:r w:rsidRPr="00656630">
        <w:rPr>
          <w:rFonts w:ascii="標楷體" w:eastAsia="標楷體" w:hAnsi="標楷體" w:cs="標楷體" w:hint="eastAsia"/>
          <w:sz w:val="24"/>
          <w:szCs w:val="24"/>
        </w:rPr>
        <w:t>的服務。我心想：個人助理是什麼？然後小匡就跟我說明一下什麼是個人助理，個人助理就是可以協助你一些你沒辦法做的事情，然後就跟小匡約個時間去台北找他，我就跟我家人說：我要去台北找小匡，去了解一下什麼叫作個人助理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我爸當下聽到我自己一個人要去台北，是有稍微的為我緊張，也非常的高興，因為我爸在做粗工，薪水又不高，所以很難請外籍看護來協助我，所以當下聽到是非常的高興，相較之下反而我比我爸還緊張，因為這是我第一次自己一個人搭火車出去，而且是到一個完全陌生的地方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到了跟小匡約去台北的時間到了，我爸就開車帶我去新竹火車站搭車，我就自己一個人到了松山火車站，下了火車之後，我就迷路了，不知該往哪走，我就打電話給小匡，小匡就叫我在大廳等他，後來小匡來了，他就介紹一個叫</w:t>
      </w:r>
      <w:r w:rsidRPr="00783392">
        <w:rPr>
          <w:rFonts w:ascii="標楷體" w:eastAsia="標楷體" w:hAnsi="標楷體" w:cs="標楷體" w:hint="eastAsia"/>
          <w:color w:val="000000"/>
          <w:sz w:val="24"/>
          <w:szCs w:val="24"/>
        </w:rPr>
        <w:t>做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「</w:t>
      </w:r>
      <w:r w:rsidRPr="00783392">
        <w:rPr>
          <w:rFonts w:ascii="標楷體" w:eastAsia="標楷體" w:hAnsi="標楷體" w:cs="標楷體" w:hint="eastAsia"/>
          <w:b/>
          <w:bCs/>
          <w:color w:val="000000"/>
          <w:sz w:val="24"/>
          <w:szCs w:val="24"/>
        </w:rPr>
        <w:t>吐司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(</w:t>
      </w:r>
      <w:r>
        <w:rPr>
          <w:rFonts w:ascii="標楷體" w:eastAsia="標楷體" w:hAnsi="標楷體" w:cs="標楷體" w:hint="eastAsia"/>
          <w:b/>
          <w:bCs/>
          <w:color w:val="000000"/>
          <w:sz w:val="24"/>
          <w:szCs w:val="24"/>
        </w:rPr>
        <w:t>小名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)</w:t>
      </w:r>
      <w:r>
        <w:rPr>
          <w:rFonts w:ascii="標楷體" w:eastAsia="標楷體" w:hAnsi="標楷體" w:cs="標楷體" w:hint="eastAsia"/>
          <w:b/>
          <w:bCs/>
          <w:color w:val="000000"/>
          <w:sz w:val="24"/>
          <w:szCs w:val="24"/>
        </w:rPr>
        <w:t>」</w:t>
      </w:r>
      <w:r w:rsidRPr="00656630">
        <w:rPr>
          <w:rFonts w:ascii="標楷體" w:eastAsia="標楷體" w:hAnsi="標楷體" w:cs="標楷體" w:hint="eastAsia"/>
          <w:sz w:val="24"/>
          <w:szCs w:val="24"/>
        </w:rPr>
        <w:t>的個人助理，出了火車站之後，我們三個就前往小匡的辦公室，但是在這路上，我一個不小心手機掉在大馬路上，就完全碎了、完全不能用，當下心想：完蛋了！這三天要怎麼跟家人聯絡，後來想說算了等到最後一天在打電話給家人。手機壞了好難過</w:t>
      </w:r>
      <w:r>
        <w:rPr>
          <w:rFonts w:ascii="標楷體" w:eastAsia="標楷體" w:hAnsi="標楷體" w:cs="標楷體" w:hint="eastAsia"/>
          <w:sz w:val="24"/>
          <w:szCs w:val="24"/>
        </w:rPr>
        <w:t>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後來我們到了辦公室，看到小匡的辦公室好夥伴，他們每個人都很歡迎我來，也非常的熱情，後來小匡就獨自教我一些人力的協助，也叫我多去看看有關身障的法律及公告，到了下午又換了一個助理叫做阿智，他就陪了我去附近逛逛，剛好心裡面有一個非常想要嘗試的飲料叫做星巴克，因為這在我家附近根本沒有，所以也完全沒有喝過也帶我去饒河</w:t>
      </w:r>
      <w:r>
        <w:rPr>
          <w:rFonts w:ascii="標楷體" w:eastAsia="標楷體" w:hAnsi="標楷體" w:cs="標楷體" w:hint="eastAsia"/>
          <w:sz w:val="24"/>
          <w:szCs w:val="24"/>
        </w:rPr>
        <w:t>夜市</w:t>
      </w:r>
      <w:r w:rsidRPr="00656630">
        <w:rPr>
          <w:rFonts w:ascii="標楷體" w:eastAsia="標楷體" w:hAnsi="標楷體" w:cs="標楷體" w:hint="eastAsia"/>
          <w:sz w:val="24"/>
          <w:szCs w:val="24"/>
        </w:rPr>
        <w:t>逛逛。第一次喝星巴克跟去饒河夜市感覺興奮</w:t>
      </w:r>
      <w:r>
        <w:rPr>
          <w:rFonts w:ascii="標楷體" w:eastAsia="標楷體" w:hAnsi="標楷體" w:cs="標楷體" w:hint="eastAsia"/>
          <w:sz w:val="24"/>
          <w:szCs w:val="24"/>
        </w:rPr>
        <w:t>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到了五點半我們回到了辦公室，因為六點阿智就要去協助小匡，所以六點之後就換吐司哥幫我洗澡、換衣服、上床，就這樣第一天就這樣</w:t>
      </w:r>
      <w:r>
        <w:rPr>
          <w:rFonts w:ascii="標楷體" w:eastAsia="標楷體" w:hAnsi="標楷體" w:cs="標楷體" w:hint="eastAsia"/>
          <w:sz w:val="24"/>
          <w:szCs w:val="24"/>
        </w:rPr>
        <w:t>快樂的</w:t>
      </w:r>
      <w:r w:rsidRPr="00656630">
        <w:rPr>
          <w:rFonts w:ascii="標楷體" w:eastAsia="標楷體" w:hAnsi="標楷體" w:cs="標楷體" w:hint="eastAsia"/>
          <w:sz w:val="24"/>
          <w:szCs w:val="24"/>
        </w:rPr>
        <w:t>結束</w:t>
      </w:r>
      <w:r>
        <w:rPr>
          <w:rFonts w:ascii="標楷體" w:eastAsia="標楷體" w:hAnsi="標楷體" w:cs="標楷體" w:hint="eastAsia"/>
          <w:sz w:val="24"/>
          <w:szCs w:val="24"/>
        </w:rPr>
        <w:t>了</w:t>
      </w:r>
      <w:r w:rsidRPr="00656630">
        <w:rPr>
          <w:rFonts w:ascii="標楷體" w:eastAsia="標楷體" w:hAnsi="標楷體" w:cs="標楷體" w:hint="eastAsia"/>
          <w:sz w:val="24"/>
          <w:szCs w:val="24"/>
        </w:rPr>
        <w:t>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到了第二天早上六點，吐司哥就協助我下床、跟刷牙、洗臉，大概到了十點小</w:t>
      </w:r>
      <w:r>
        <w:rPr>
          <w:rFonts w:ascii="標楷體" w:eastAsia="標楷體" w:hAnsi="標楷體" w:cs="標楷體" w:hint="eastAsia"/>
          <w:sz w:val="24"/>
          <w:szCs w:val="24"/>
        </w:rPr>
        <w:t>匡</w:t>
      </w:r>
      <w:r w:rsidRPr="00656630">
        <w:rPr>
          <w:rFonts w:ascii="標楷體" w:eastAsia="標楷體" w:hAnsi="標楷體" w:cs="標楷體" w:hint="eastAsia"/>
          <w:sz w:val="24"/>
          <w:szCs w:val="24"/>
        </w:rPr>
        <w:t>就帶我去</w:t>
      </w:r>
      <w:r w:rsidRPr="00D278E8">
        <w:rPr>
          <w:rFonts w:ascii="標楷體" w:eastAsia="標楷體" w:hAnsi="標楷體" w:cs="標楷體" w:hint="eastAsia"/>
          <w:sz w:val="24"/>
          <w:szCs w:val="24"/>
        </w:rPr>
        <w:t>坐</w:t>
      </w:r>
      <w:r w:rsidRPr="00656630">
        <w:rPr>
          <w:rFonts w:ascii="標楷體" w:eastAsia="標楷體" w:hAnsi="標楷體" w:cs="標楷體" w:hint="eastAsia"/>
          <w:sz w:val="24"/>
          <w:szCs w:val="24"/>
        </w:rPr>
        <w:t>捷運，這也是我第一次</w:t>
      </w:r>
      <w:r w:rsidRPr="00121568">
        <w:rPr>
          <w:rFonts w:ascii="標楷體" w:eastAsia="標楷體" w:hAnsi="標楷體" w:cs="標楷體" w:hint="eastAsia"/>
          <w:color w:val="000000"/>
          <w:sz w:val="24"/>
          <w:szCs w:val="24"/>
        </w:rPr>
        <w:t>坐</w:t>
      </w:r>
      <w:r w:rsidRPr="00656630">
        <w:rPr>
          <w:rFonts w:ascii="標楷體" w:eastAsia="標楷體" w:hAnsi="標楷體" w:cs="標楷體" w:hint="eastAsia"/>
          <w:sz w:val="24"/>
          <w:szCs w:val="24"/>
        </w:rPr>
        <w:t>捷運，我們就</w:t>
      </w:r>
      <w:r>
        <w:rPr>
          <w:rFonts w:ascii="標楷體" w:eastAsia="標楷體" w:hAnsi="標楷體" w:cs="標楷體" w:hint="eastAsia"/>
          <w:sz w:val="24"/>
          <w:szCs w:val="24"/>
        </w:rPr>
        <w:t>坐到</w:t>
      </w:r>
      <w:r w:rsidRPr="00656630">
        <w:rPr>
          <w:rFonts w:ascii="標楷體" w:eastAsia="標楷體" w:hAnsi="標楷體" w:cs="標楷體" w:hint="eastAsia"/>
          <w:sz w:val="24"/>
          <w:szCs w:val="24"/>
        </w:rPr>
        <w:t>了北門，跟其他好夥伴一起出遊，全部好夥伴</w:t>
      </w:r>
      <w:r>
        <w:rPr>
          <w:rFonts w:ascii="標楷體" w:eastAsia="標楷體" w:hAnsi="標楷體" w:cs="標楷體" w:hint="eastAsia"/>
          <w:sz w:val="24"/>
          <w:szCs w:val="24"/>
        </w:rPr>
        <w:t>都到齊了，我們的導遊翁姐</w:t>
      </w:r>
      <w:r>
        <w:rPr>
          <w:rFonts w:ascii="標楷體" w:eastAsia="標楷體" w:hAnsi="標楷體" w:cs="標楷體"/>
          <w:sz w:val="24"/>
          <w:szCs w:val="24"/>
        </w:rPr>
        <w:t>(</w:t>
      </w:r>
      <w:r>
        <w:rPr>
          <w:rFonts w:ascii="標楷體" w:eastAsia="標楷體" w:hAnsi="標楷體" w:cs="標楷體" w:hint="eastAsia"/>
          <w:sz w:val="24"/>
          <w:szCs w:val="24"/>
        </w:rPr>
        <w:t>協會理事長</w:t>
      </w:r>
      <w:r>
        <w:rPr>
          <w:rFonts w:ascii="標楷體" w:eastAsia="標楷體" w:hAnsi="標楷體" w:cs="標楷體"/>
          <w:sz w:val="24"/>
          <w:szCs w:val="24"/>
        </w:rPr>
        <w:t>)</w:t>
      </w:r>
      <w:r>
        <w:rPr>
          <w:rFonts w:ascii="標楷體" w:eastAsia="標楷體" w:hAnsi="標楷體" w:cs="標楷體" w:hint="eastAsia"/>
          <w:sz w:val="24"/>
          <w:szCs w:val="24"/>
        </w:rPr>
        <w:t>就帶了我們去迪化街買東西、吃飯，吃完</w:t>
      </w:r>
      <w:r w:rsidRPr="00656630">
        <w:rPr>
          <w:rFonts w:ascii="標楷體" w:eastAsia="標楷體" w:hAnsi="標楷體" w:cs="標楷體" w:hint="eastAsia"/>
          <w:sz w:val="24"/>
          <w:szCs w:val="24"/>
        </w:rPr>
        <w:t>後，</w:t>
      </w:r>
      <w:r w:rsidRPr="00121568">
        <w:rPr>
          <w:rFonts w:ascii="標楷體" w:eastAsia="標楷體" w:hAnsi="標楷體" w:cs="標楷體" w:hint="eastAsia"/>
          <w:color w:val="000000"/>
          <w:sz w:val="24"/>
          <w:szCs w:val="24"/>
        </w:rPr>
        <w:t>翁姐</w:t>
      </w:r>
      <w:r w:rsidRPr="00656630">
        <w:rPr>
          <w:rFonts w:ascii="標楷體" w:eastAsia="標楷體" w:hAnsi="標楷體" w:cs="標楷體" w:hint="eastAsia"/>
          <w:sz w:val="24"/>
          <w:szCs w:val="24"/>
        </w:rPr>
        <w:t>又帶了我們去一間有關茶的博物館，我跟小匡就去二樓喝茶聊天，到了集合時間，又帶了我們去了大稻埕碼頭看日落跟吃晚餐，那</w:t>
      </w:r>
      <w:r>
        <w:rPr>
          <w:rFonts w:ascii="標楷體" w:eastAsia="標楷體" w:hAnsi="標楷體" w:cs="標楷體" w:hint="eastAsia"/>
          <w:sz w:val="24"/>
          <w:szCs w:val="24"/>
        </w:rPr>
        <w:t>裡的風景實在是有夠漂亮，讓我置身天堂的感覺，讓我的嘴邊一直說會折</w:t>
      </w:r>
      <w:r w:rsidRPr="00656630">
        <w:rPr>
          <w:rFonts w:ascii="標楷體" w:eastAsia="標楷體" w:hAnsi="標楷體" w:cs="標楷體" w:hint="eastAsia"/>
          <w:sz w:val="24"/>
          <w:szCs w:val="24"/>
        </w:rPr>
        <w:t>壽，因為實在太漂亮了，這在山上完全是看不到的風景，因為吐司哥四點之後有事，所以就是換了另一個助理，一個叫辰、另一個叫</w:t>
      </w:r>
      <w:r>
        <w:rPr>
          <w:rFonts w:ascii="標楷體" w:eastAsia="標楷體" w:hAnsi="標楷體" w:cs="標楷體"/>
          <w:sz w:val="24"/>
          <w:szCs w:val="24"/>
        </w:rPr>
        <w:t>P</w:t>
      </w:r>
      <w:r w:rsidRPr="00656630">
        <w:rPr>
          <w:rFonts w:ascii="標楷體" w:eastAsia="標楷體" w:hAnsi="標楷體" w:cs="標楷體"/>
          <w:sz w:val="24"/>
          <w:szCs w:val="24"/>
        </w:rPr>
        <w:t>hil</w:t>
      </w:r>
      <w:r w:rsidRPr="00656630">
        <w:rPr>
          <w:rFonts w:ascii="標楷體" w:eastAsia="標楷體" w:hAnsi="標楷體" w:cs="標楷體" w:hint="eastAsia"/>
          <w:sz w:val="24"/>
          <w:szCs w:val="24"/>
        </w:rPr>
        <w:t>，後面我們就搭了捷運回去，回到辦公室的時候一樣洗澡、換衣服、上床，就這樣到了第二天也就這樣結束了。</w:t>
      </w:r>
    </w:p>
    <w:p w:rsidR="00271C0F" w:rsidRPr="00665946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第一次搭捷運跟去迪化街還有大稻埕逛街</w:t>
      </w:r>
      <w:r>
        <w:rPr>
          <w:rFonts w:ascii="標楷體" w:eastAsia="標楷體" w:hAnsi="標楷體" w:cs="標楷體" w:hint="eastAsia"/>
          <w:sz w:val="24"/>
          <w:szCs w:val="24"/>
        </w:rPr>
        <w:t>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  <w:r w:rsidRPr="00656630">
        <w:rPr>
          <w:rFonts w:ascii="標楷體" w:eastAsia="標楷體" w:hAnsi="標楷體" w:cs="標楷體" w:hint="eastAsia"/>
          <w:sz w:val="24"/>
          <w:szCs w:val="24"/>
        </w:rPr>
        <w:t>到了第三天早上一樣下床、洗臉、刷牙，這些都用完之後我跟吐司哥我們先到火車站買回程的票，買完之後就回到辦公室整理行李，大概到了十二點，我就自己前往火車站自己搭車，回到新竹火車站很高興的跟家人分享我去的心得，家人都為我感到高興，過了幾天之後，小匡就跟我討論招募個人助理的海報，就在這幾天我們就完成了招募海報。</w:t>
      </w:r>
      <w:r>
        <w:rPr>
          <w:rFonts w:ascii="標楷體" w:eastAsia="標楷體" w:hAnsi="標楷體" w:cs="標楷體" w:hint="eastAsia"/>
          <w:sz w:val="24"/>
          <w:szCs w:val="24"/>
        </w:rPr>
        <w:t>希望像小匡學長一樣有很多個人助理輪流幫忙。</w:t>
      </w:r>
    </w:p>
    <w:p w:rsidR="00271C0F" w:rsidRPr="00656630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p w:rsidR="00271C0F" w:rsidRDefault="00271C0F" w:rsidP="00511DA3">
      <w:pPr>
        <w:pStyle w:val="20"/>
        <w:ind w:firstLineChars="179" w:firstLine="31680"/>
        <w:jc w:val="center"/>
        <w:rPr>
          <w:rFonts w:ascii="標楷體" w:eastAsia="標楷體" w:hAnsi="標楷體"/>
          <w:sz w:val="24"/>
          <w:szCs w:val="24"/>
        </w:rPr>
      </w:pPr>
      <w:r w:rsidRPr="00C443FF">
        <w:rPr>
          <w:rFonts w:ascii="標楷體" w:eastAsia="標楷體" w:hAnsi="標楷體"/>
          <w:b/>
          <w:bCs/>
          <w:noProof/>
          <w:sz w:val="32"/>
          <w:szCs w:val="32"/>
        </w:rPr>
        <w:pict>
          <v:shape id="圖片 3" o:spid="_x0000_i1027" type="#_x0000_t75" style="width:299.25pt;height:274.5pt;visibility:visible">
            <v:imagedata r:id="rId15" o:title=""/>
          </v:shape>
        </w:pict>
      </w:r>
    </w:p>
    <w:p w:rsidR="00271C0F" w:rsidRDefault="00271C0F" w:rsidP="00511DA3">
      <w:pPr>
        <w:pStyle w:val="20"/>
        <w:ind w:firstLineChars="179" w:firstLine="31680"/>
        <w:rPr>
          <w:rFonts w:ascii="標楷體" w:eastAsia="標楷體" w:hAnsi="標楷體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4"/>
      </w:tblGrid>
      <w:tr w:rsidR="00271C0F">
        <w:trPr>
          <w:jc w:val="center"/>
        </w:trPr>
        <w:tc>
          <w:tcPr>
            <w:tcW w:w="9624" w:type="dxa"/>
          </w:tcPr>
          <w:p w:rsidR="00271C0F" w:rsidRPr="005B75D9" w:rsidRDefault="00271C0F" w:rsidP="00D6728C">
            <w:pPr>
              <w:pStyle w:val="20"/>
              <w:rPr>
                <w:rFonts w:ascii="標楷體" w:eastAsia="標楷體" w:hAnsi="標楷體"/>
                <w:sz w:val="24"/>
                <w:szCs w:val="24"/>
              </w:rPr>
            </w:pP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小匡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彥廷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回應：</w:t>
            </w:r>
          </w:p>
          <w:p w:rsidR="00271C0F" w:rsidRPr="00F702E1" w:rsidRDefault="00271C0F" w:rsidP="00271C0F">
            <w:pPr>
              <w:pStyle w:val="20"/>
              <w:ind w:firstLineChars="179" w:firstLine="31680"/>
              <w:rPr>
                <w:rFonts w:ascii="標楷體" w:eastAsia="標楷體" w:hAnsi="標楷體"/>
                <w:sz w:val="24"/>
                <w:szCs w:val="24"/>
              </w:rPr>
            </w:pP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第一次知道宇恩，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是他高中的導師跟口中提到：「有一個像你一樣很樂天的原住民小朋友</w:t>
            </w:r>
            <w:r w:rsidRPr="00066F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念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環球」，起初沒有特別細問到他的狀況，因為環球科技大學無障礙硬體環境還不錯就沒有太多追蹤與詢問。後來環球的老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師詢問我：「如果有需要高密度的人力支持的同學，可以怎麼連結資源？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」深入了解後看到了很多的阻礙，在社會制度面也受限許多，不管是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時數、地區限制、人力資源，都出現很多窘迫的情況，這裡就不一一</w:t>
            </w:r>
            <w:r w:rsidRPr="00121568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列舉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，總之聽起來算是很棘手且很難決定的事情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，因為離開學時間近了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271C0F" w:rsidRPr="005B75D9" w:rsidRDefault="00271C0F" w:rsidP="00271C0F">
            <w:pPr>
              <w:pStyle w:val="20"/>
              <w:ind w:firstLineChars="179" w:firstLine="31680"/>
              <w:rPr>
                <w:rFonts w:ascii="標楷體" w:eastAsia="標楷體" w:hAnsi="標楷體"/>
                <w:sz w:val="24"/>
                <w:szCs w:val="24"/>
              </w:rPr>
            </w:pP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後來他的高中導師又和我聯繫希望讓他能念書，不然會覺得宇恩沒念大學未來會很可惜，那時候我們的答覆是把「當事人」找出來，了解他的想法，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後來才知道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他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是</w:t>
            </w:r>
            <w:r w:rsidRPr="005B75D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新竹縣尖石鄉部落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的障礙者，</w:t>
            </w:r>
            <w:r w:rsidRPr="00F702E1">
              <w:rPr>
                <w:rFonts w:ascii="標楷體" w:eastAsia="標楷體" w:hAnsi="標楷體" w:cs="標楷體" w:hint="eastAsia"/>
                <w:sz w:val="24"/>
                <w:szCs w:val="24"/>
              </w:rPr>
              <w:t>也藉機把他邀請到協會來體驗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271C0F" w:rsidRDefault="00271C0F" w:rsidP="00271C0F">
            <w:pPr>
              <w:pStyle w:val="20"/>
              <w:ind w:firstLineChars="179" w:firstLine="31680"/>
              <w:rPr>
                <w:rFonts w:ascii="標楷體" w:eastAsia="標楷體" w:hAnsi="標楷體"/>
                <w:sz w:val="24"/>
                <w:szCs w:val="24"/>
              </w:rPr>
            </w:pP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在這個體驗的過程中，其實他的協助模式沒有我們想像的複雜，透過他</w:t>
            </w:r>
            <w:r w:rsidRPr="005B75D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自己的經驗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可以準確地告訴協助他的人如何協助，在個人助理的使用上，確實可以有效解決生活障礙。值得一提的是過去的他生活經驗不多，比如在出門過馬路的過程，</w:t>
            </w:r>
            <w:r w:rsidRPr="005B75D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無法抓到車與車之間的節奏，即便是綠燈的狀況，比較靠近的車輛，還是會恐懼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，深度討論的時候發現，部落的生活，車子比較少，通常有車輛在部落行駛時，會先禮讓身心障礙者、部落長者先行，對於都市移動的經驗就明顯不足。</w:t>
            </w:r>
          </w:p>
          <w:p w:rsidR="00271C0F" w:rsidRPr="005B75D9" w:rsidRDefault="00271C0F" w:rsidP="00271C0F">
            <w:pPr>
              <w:pStyle w:val="20"/>
              <w:ind w:firstLineChars="179" w:firstLine="31680"/>
              <w:rPr>
                <w:rFonts w:ascii="標楷體" w:eastAsia="標楷體" w:hAnsi="標楷體"/>
                <w:sz w:val="24"/>
                <w:szCs w:val="24"/>
              </w:rPr>
            </w:pP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認真說起來三天體驗確實不多，各方面討論有限，所以只能針對他人力支持的部份去琢磨，比如他</w:t>
            </w:r>
            <w:r w:rsidRPr="005B75D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「最需要協助的時間」、「解決生活協助為主」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、再來是</w:t>
            </w:r>
            <w:r w:rsidRPr="005B75D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「時間的控管及調整」，最後是「跟自身相關的法規與資源」</w:t>
            </w:r>
            <w:r w:rsidRPr="005B75D9">
              <w:rPr>
                <w:rFonts w:ascii="標楷體" w:eastAsia="標楷體" w:hAnsi="標楷體" w:cs="標楷體" w:hint="eastAsia"/>
                <w:sz w:val="24"/>
                <w:szCs w:val="24"/>
              </w:rPr>
              <w:t>這也是後續一直都有在追蹤討論的部分，希望他學習這些能力後，可以讓自己的生活有所掌握，成為自立生活的實踐者。</w:t>
            </w:r>
          </w:p>
        </w:tc>
      </w:tr>
    </w:tbl>
    <w:p w:rsidR="00271C0F" w:rsidRDefault="00271C0F" w:rsidP="00271C0F">
      <w:pPr>
        <w:ind w:firstLine="31680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2693"/>
        <w:gridCol w:w="1701"/>
        <w:gridCol w:w="1970"/>
      </w:tblGrid>
      <w:tr w:rsidR="00271C0F" w:rsidRPr="009974ED">
        <w:trPr>
          <w:trHeight w:val="290"/>
          <w:jc w:val="center"/>
        </w:trPr>
        <w:tc>
          <w:tcPr>
            <w:tcW w:w="9449" w:type="dxa"/>
            <w:gridSpan w:val="4"/>
            <w:noWrap/>
          </w:tcPr>
          <w:p w:rsidR="00271C0F" w:rsidRPr="005B75D9" w:rsidRDefault="00271C0F" w:rsidP="00271C0F">
            <w:pPr>
              <w:spacing w:after="0" w:line="240" w:lineRule="auto"/>
              <w:ind w:firstLine="31680"/>
              <w:jc w:val="center"/>
              <w:rPr>
                <w:rFonts w:ascii="標楷體" w:cs="Times New Roman"/>
                <w:b/>
                <w:bCs/>
                <w:sz w:val="28"/>
                <w:szCs w:val="28"/>
                <w:lang w:eastAsia="zh-TW"/>
              </w:rPr>
            </w:pP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</w:rPr>
              <w:t>1</w:t>
            </w: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  <w:lang w:eastAsia="zh-TW"/>
              </w:rPr>
              <w:t>10</w:t>
            </w: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</w:rPr>
              <w:t xml:space="preserve"> </w:t>
            </w:r>
            <w:r w:rsidRPr="005B75D9">
              <w:rPr>
                <w:rFonts w:ascii="標楷體" w:hAnsi="標楷體" w:cs="標楷體" w:hint="eastAsia"/>
                <w:b/>
                <w:bCs/>
                <w:sz w:val="32"/>
                <w:szCs w:val="32"/>
              </w:rPr>
              <w:t>年度</w:t>
            </w: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</w:rPr>
              <w:t xml:space="preserve"> </w:t>
            </w: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  <w:b/>
                <w:bCs/>
                <w:sz w:val="32"/>
                <w:szCs w:val="32"/>
              </w:rPr>
              <w:t>月～</w:t>
            </w:r>
            <w:r w:rsidRPr="005B75D9">
              <w:rPr>
                <w:rFonts w:ascii="標楷體" w:hAnsi="標楷體" w:cs="標楷體"/>
                <w:b/>
                <w:bCs/>
                <w:sz w:val="32"/>
                <w:szCs w:val="32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  <w:b/>
                <w:bCs/>
                <w:sz w:val="32"/>
                <w:szCs w:val="32"/>
              </w:rPr>
              <w:t>月份捐款名錄</w:t>
            </w:r>
          </w:p>
        </w:tc>
      </w:tr>
      <w:tr w:rsidR="00271C0F" w:rsidRPr="009974ED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sz w:val="28"/>
                <w:szCs w:val="28"/>
              </w:rPr>
            </w:pPr>
            <w:r w:rsidRPr="005B75D9">
              <w:rPr>
                <w:rFonts w:ascii="標楷體" w:hAnsi="標楷體" w:cs="標楷體" w:hint="eastAsia"/>
                <w:sz w:val="28"/>
                <w:szCs w:val="28"/>
                <w:lang w:eastAsia="zh-TW"/>
              </w:rPr>
              <w:t>捐款日期</w:t>
            </w:r>
          </w:p>
        </w:tc>
        <w:tc>
          <w:tcPr>
            <w:tcW w:w="2693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sz w:val="28"/>
                <w:szCs w:val="28"/>
              </w:rPr>
            </w:pPr>
            <w:r w:rsidRPr="005B75D9">
              <w:rPr>
                <w:rFonts w:ascii="標楷體" w:hAnsi="標楷體" w:cs="標楷體" w:hint="eastAsia"/>
                <w:sz w:val="28"/>
                <w:szCs w:val="28"/>
                <w:lang w:eastAsia="zh-TW"/>
              </w:rPr>
              <w:t>捐款個人</w:t>
            </w:r>
            <w:r w:rsidRPr="005B75D9">
              <w:rPr>
                <w:rFonts w:ascii="標楷體" w:hAnsi="標楷體" w:cs="標楷體"/>
                <w:sz w:val="28"/>
                <w:szCs w:val="28"/>
                <w:lang w:eastAsia="zh-TW"/>
              </w:rPr>
              <w:t>/</w:t>
            </w:r>
            <w:r w:rsidRPr="005B75D9">
              <w:rPr>
                <w:rFonts w:ascii="標楷體" w:hAnsi="標楷體" w:cs="標楷體" w:hint="eastAsia"/>
                <w:sz w:val="28"/>
                <w:szCs w:val="28"/>
                <w:lang w:eastAsia="zh-TW"/>
              </w:rPr>
              <w:t>單位</w:t>
            </w:r>
          </w:p>
        </w:tc>
        <w:tc>
          <w:tcPr>
            <w:tcW w:w="1701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sz w:val="28"/>
                <w:szCs w:val="28"/>
              </w:rPr>
            </w:pPr>
            <w:r w:rsidRPr="005B75D9">
              <w:rPr>
                <w:rFonts w:ascii="標楷體" w:hAnsi="標楷體" w:cs="標楷體" w:hint="eastAsia"/>
                <w:sz w:val="28"/>
                <w:szCs w:val="28"/>
                <w:lang w:eastAsia="zh-TW"/>
              </w:rPr>
              <w:t>捐款用途</w:t>
            </w:r>
          </w:p>
        </w:tc>
        <w:tc>
          <w:tcPr>
            <w:tcW w:w="1970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sz w:val="28"/>
                <w:szCs w:val="28"/>
              </w:rPr>
            </w:pPr>
            <w:r w:rsidRPr="005B75D9">
              <w:rPr>
                <w:rFonts w:ascii="標楷體" w:hAnsi="標楷體" w:cs="標楷體" w:hint="eastAsia"/>
                <w:sz w:val="28"/>
                <w:szCs w:val="28"/>
                <w:lang w:eastAsia="zh-TW"/>
              </w:rPr>
              <w:t>捐款金額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陳依雯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</w:rPr>
            </w:pPr>
            <w:r>
              <w:rPr>
                <w:rFonts w:ascii="標楷體" w:hAnsi="標楷體" w:cs="標楷體"/>
              </w:rPr>
              <w:t>200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12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窩新生活事業有限公司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10</w:t>
            </w:r>
            <w:r w:rsidRPr="005B75D9">
              <w:rPr>
                <w:rFonts w:ascii="標楷體" w:cs="標楷體"/>
              </w:rPr>
              <w:t>,</w:t>
            </w:r>
            <w:r w:rsidRPr="005B75D9">
              <w:rPr>
                <w:rFonts w:ascii="標楷體" w:cs="標楷體"/>
                <w:lang w:eastAsia="zh-TW"/>
              </w:rPr>
              <w:t>0</w:t>
            </w:r>
            <w:r w:rsidRPr="005B75D9">
              <w:rPr>
                <w:rFonts w:ascii="標楷體" w:cs="標楷體"/>
              </w:rPr>
              <w:t>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/>
                <w:lang w:eastAsia="zh-TW"/>
              </w:rPr>
              <w:t>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16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李敏瑜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500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佳思特文創企業行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2,000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7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26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古家全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1,000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陳依雯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>
              <w:rPr>
                <w:rFonts w:ascii="標楷體" w:hAnsi="標楷體" w:cs="標楷體"/>
                <w:lang w:eastAsia="zh-TW"/>
              </w:rPr>
              <w:t>200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張孝謙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1,000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5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無名氏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2,560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16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李敏瑜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500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/>
                <w:lang w:eastAsia="zh-TW"/>
              </w:rPr>
              <w:t>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佳思特文創企業行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2,000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8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25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古家全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1,000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 w:hint="eastAsia"/>
                <w:lang w:eastAsia="zh-TW"/>
              </w:rPr>
              <w:t>陳依雯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>
              <w:rPr>
                <w:rFonts w:ascii="標楷體" w:hAnsi="標楷體" w:cs="標楷體"/>
                <w:lang w:eastAsia="zh-TW"/>
              </w:rPr>
              <w:t>200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16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李敏瑜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500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21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佳思特文創企業行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2,000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/>
                <w:lang w:eastAsia="zh-TW"/>
              </w:rPr>
              <w:t>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27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古家全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1,000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  <w:lang w:eastAsia="zh-TW"/>
              </w:rPr>
              <w:t>110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29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林君潔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2,500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3085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中華民國</w:t>
            </w:r>
            <w:r w:rsidRPr="005B75D9">
              <w:rPr>
                <w:rFonts w:ascii="標楷體" w:hAnsi="標楷體" w:cs="標楷體"/>
              </w:rPr>
              <w:t>1</w:t>
            </w:r>
            <w:r w:rsidRPr="005B75D9">
              <w:rPr>
                <w:rFonts w:ascii="標楷體" w:hAnsi="標楷體" w:cs="標楷體"/>
                <w:lang w:eastAsia="zh-TW"/>
              </w:rPr>
              <w:t>10</w:t>
            </w:r>
            <w:r w:rsidRPr="005B75D9">
              <w:rPr>
                <w:rFonts w:ascii="標楷體" w:hAnsi="標楷體" w:cs="標楷體" w:hint="eastAsia"/>
              </w:rPr>
              <w:t>年</w:t>
            </w:r>
            <w:r w:rsidRPr="005B75D9">
              <w:rPr>
                <w:rFonts w:ascii="標楷體" w:hAnsi="標楷體" w:cs="標楷體"/>
                <w:lang w:eastAsia="zh-TW"/>
              </w:rPr>
              <w:t>9</w:t>
            </w:r>
            <w:r w:rsidRPr="005B75D9">
              <w:rPr>
                <w:rFonts w:ascii="標楷體" w:hAnsi="標楷體" w:cs="標楷體" w:hint="eastAsia"/>
              </w:rPr>
              <w:t>月</w:t>
            </w:r>
            <w:r w:rsidRPr="005B75D9">
              <w:rPr>
                <w:rFonts w:ascii="標楷體" w:hAnsi="標楷體" w:cs="標楷體"/>
                <w:lang w:eastAsia="zh-TW"/>
              </w:rPr>
              <w:t>30</w:t>
            </w:r>
            <w:r w:rsidRPr="005B75D9">
              <w:rPr>
                <w:rFonts w:ascii="標楷體" w:hAnsi="標楷體" w:cs="標楷體" w:hint="eastAsia"/>
              </w:rPr>
              <w:t>日</w:t>
            </w:r>
          </w:p>
        </w:tc>
        <w:tc>
          <w:tcPr>
            <w:tcW w:w="2693" w:type="dxa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十方菩薩</w:t>
            </w:r>
          </w:p>
        </w:tc>
        <w:tc>
          <w:tcPr>
            <w:tcW w:w="1701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14" w:left="31680" w:firstLineChars="14" w:firstLine="3168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捐款</w:t>
            </w:r>
          </w:p>
        </w:tc>
        <w:tc>
          <w:tcPr>
            <w:tcW w:w="1970" w:type="dxa"/>
            <w:noWrap/>
          </w:tcPr>
          <w:p w:rsidR="00271C0F" w:rsidRPr="005B75D9" w:rsidRDefault="00271C0F" w:rsidP="00271C0F">
            <w:pPr>
              <w:spacing w:after="0" w:line="240" w:lineRule="auto"/>
              <w:ind w:leftChars="42" w:left="31680" w:firstLineChars="0" w:firstLine="0"/>
              <w:jc w:val="right"/>
              <w:rPr>
                <w:rFonts w:ascii="標楷體" w:cs="Times New Roman"/>
                <w:lang w:eastAsia="zh-TW"/>
              </w:rPr>
            </w:pPr>
            <w:r w:rsidRPr="005B75D9">
              <w:rPr>
                <w:rFonts w:ascii="標楷體" w:hAnsi="標楷體" w:cs="標楷體"/>
                <w:lang w:eastAsia="zh-TW"/>
              </w:rPr>
              <w:t>50</w:t>
            </w:r>
            <w:r w:rsidRPr="005B75D9">
              <w:rPr>
                <w:rFonts w:ascii="標楷體" w:hAnsi="標楷體" w:cs="標楷體" w:hint="eastAsia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9449" w:type="dxa"/>
            <w:gridSpan w:val="4"/>
            <w:noWrap/>
          </w:tcPr>
          <w:p w:rsidR="00271C0F" w:rsidRPr="00066F83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b/>
                <w:bCs/>
              </w:rPr>
            </w:pPr>
            <w:r w:rsidRPr="00066F83">
              <w:rPr>
                <w:rFonts w:ascii="標楷體" w:hAnsi="標楷體" w:cs="標楷體" w:hint="eastAsia"/>
                <w:b/>
                <w:bCs/>
                <w:sz w:val="32"/>
                <w:szCs w:val="32"/>
              </w:rPr>
              <w:t>本季捐款總計新台幣</w:t>
            </w:r>
            <w:r w:rsidRPr="00066F83">
              <w:rPr>
                <w:rFonts w:ascii="標楷體" w:hAnsi="標楷體" w:cs="標楷體"/>
                <w:b/>
                <w:bCs/>
                <w:sz w:val="32"/>
                <w:szCs w:val="32"/>
                <w:lang w:eastAsia="zh-TW"/>
              </w:rPr>
              <w:t>27</w:t>
            </w:r>
            <w:r w:rsidRPr="00066F83">
              <w:rPr>
                <w:rFonts w:ascii="標楷體" w:cs="標楷體"/>
                <w:b/>
                <w:bCs/>
                <w:sz w:val="32"/>
                <w:szCs w:val="32"/>
              </w:rPr>
              <w:t>,</w:t>
            </w:r>
            <w:r w:rsidRPr="00066F83">
              <w:rPr>
                <w:rFonts w:ascii="標楷體" w:hAnsi="標楷體" w:cs="標楷體"/>
                <w:b/>
                <w:bCs/>
                <w:sz w:val="32"/>
                <w:szCs w:val="32"/>
                <w:lang w:eastAsia="zh-TW"/>
              </w:rPr>
              <w:t>210</w:t>
            </w:r>
            <w:r w:rsidRPr="00066F83">
              <w:rPr>
                <w:rFonts w:ascii="標楷體" w:hAnsi="標楷體" w:cs="標楷體" w:hint="eastAsia"/>
                <w:b/>
                <w:bCs/>
                <w:sz w:val="32"/>
                <w:szCs w:val="32"/>
                <w:lang w:eastAsia="zh-TW"/>
              </w:rPr>
              <w:t>元</w:t>
            </w:r>
          </w:p>
        </w:tc>
      </w:tr>
      <w:tr w:rsidR="00271C0F" w:rsidRPr="00CC2F27">
        <w:trPr>
          <w:trHeight w:val="290"/>
          <w:jc w:val="center"/>
        </w:trPr>
        <w:tc>
          <w:tcPr>
            <w:tcW w:w="9449" w:type="dxa"/>
            <w:gridSpan w:val="4"/>
            <w:noWrap/>
          </w:tcPr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感謝以上個人、團體捐款！！！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/>
              </w:rPr>
              <w:t>~~~</w:t>
            </w:r>
            <w:r w:rsidRPr="005B75D9">
              <w:rPr>
                <w:rFonts w:ascii="標楷體" w:hAnsi="標楷體" w:cs="標楷體" w:hint="eastAsia"/>
              </w:rPr>
              <w:t>也歡迎各界繼續支持我們喔</w:t>
            </w:r>
            <w:r w:rsidRPr="005B75D9">
              <w:rPr>
                <w:rFonts w:ascii="標楷體" w:hAnsi="標楷體" w:cs="標楷體"/>
              </w:rPr>
              <w:t>~~~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  <w:bdr w:val="single" w:sz="4" w:space="0" w:color="auto"/>
              </w:rPr>
            </w:pPr>
            <w:r w:rsidRPr="005B75D9">
              <w:rPr>
                <w:rFonts w:ascii="標楷體" w:hAnsi="標楷體" w:cs="標楷體" w:hint="eastAsia"/>
                <w:bdr w:val="single" w:sz="4" w:space="0" w:color="auto"/>
              </w:rPr>
              <w:t>捐款資料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戶名</w:t>
            </w:r>
            <w:r w:rsidRPr="005B75D9">
              <w:rPr>
                <w:rFonts w:ascii="標楷體" w:hAnsi="標楷體" w:cs="標楷體" w:hint="eastAsia"/>
                <w:lang w:eastAsia="zh-TW"/>
              </w:rPr>
              <w:t>：</w:t>
            </w:r>
            <w:r w:rsidRPr="005B75D9">
              <w:rPr>
                <w:rFonts w:ascii="標楷體" w:hAnsi="標楷體" w:cs="標楷體" w:hint="eastAsia"/>
              </w:rPr>
              <w:t>社團法人台北市新活力自立生活協會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郵政劃撥：</w:t>
            </w:r>
            <w:r w:rsidRPr="005B75D9">
              <w:rPr>
                <w:rFonts w:ascii="標楷體" w:hAnsi="標楷體" w:cs="標楷體"/>
              </w:rPr>
              <w:t>50022397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銀行帳號：中國信託（</w:t>
            </w:r>
            <w:r w:rsidRPr="005B75D9">
              <w:rPr>
                <w:rFonts w:ascii="標楷體" w:hAnsi="標楷體" w:cs="標楷體"/>
              </w:rPr>
              <w:t>822</w:t>
            </w:r>
            <w:r w:rsidRPr="005B75D9">
              <w:rPr>
                <w:rFonts w:ascii="標楷體" w:hAnsi="標楷體" w:cs="標楷體" w:hint="eastAsia"/>
              </w:rPr>
              <w:t>）</w:t>
            </w:r>
            <w:r w:rsidRPr="005B75D9">
              <w:rPr>
                <w:rFonts w:ascii="標楷體" w:hAnsi="標楷體" w:cs="標楷體"/>
              </w:rPr>
              <w:t>2555-4014-1465</w:t>
            </w:r>
          </w:p>
          <w:p w:rsidR="00271C0F" w:rsidRPr="005B75D9" w:rsidRDefault="00271C0F" w:rsidP="005B75D9">
            <w:pPr>
              <w:spacing w:after="0" w:line="240" w:lineRule="auto"/>
              <w:ind w:firstLineChars="0" w:firstLine="0"/>
              <w:jc w:val="center"/>
              <w:rPr>
                <w:rFonts w:ascii="標楷體" w:cs="Times New Roman"/>
              </w:rPr>
            </w:pPr>
            <w:r w:rsidRPr="005B75D9">
              <w:rPr>
                <w:rFonts w:ascii="標楷體" w:hAnsi="標楷體" w:cs="標楷體" w:hint="eastAsia"/>
              </w:rPr>
              <w:t>電子發票捐款碼：</w:t>
            </w:r>
            <w:r w:rsidRPr="005B75D9">
              <w:rPr>
                <w:rFonts w:ascii="標楷體" w:hAnsi="標楷體" w:cs="標楷體"/>
              </w:rPr>
              <w:t>1210203</w:t>
            </w:r>
          </w:p>
        </w:tc>
      </w:tr>
    </w:tbl>
    <w:p w:rsidR="00271C0F" w:rsidRPr="00D6728C" w:rsidRDefault="00271C0F" w:rsidP="00835A40">
      <w:pPr>
        <w:spacing w:line="480" w:lineRule="exact"/>
        <w:ind w:firstLineChars="0"/>
        <w:rPr>
          <w:rFonts w:ascii="標楷體" w:cs="Times New Roman"/>
          <w:color w:val="000000"/>
          <w:lang w:eastAsia="zh-TW"/>
        </w:rPr>
      </w:pPr>
    </w:p>
    <w:sectPr w:rsidR="00271C0F" w:rsidRPr="00D6728C" w:rsidSect="004C532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C0F" w:rsidRDefault="00271C0F" w:rsidP="00F9230B">
      <w:pPr>
        <w:spacing w:after="0" w:line="240" w:lineRule="auto"/>
        <w:ind w:firstLine="31680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71C0F" w:rsidRDefault="00271C0F" w:rsidP="00F9230B">
      <w:pPr>
        <w:spacing w:after="0" w:line="240" w:lineRule="auto"/>
        <w:ind w:firstLine="31680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湞憤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睥憤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JhengHei UI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altName w:val="Arial Unicode MS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0F" w:rsidRDefault="00271C0F" w:rsidP="00D6728C">
    <w:pPr>
      <w:pStyle w:val="Footer"/>
      <w:ind w:firstLineChars="0" w:firstLine="0"/>
      <w:jc w:val="center"/>
      <w:rPr>
        <w:rFonts w:cs="Times New Roman"/>
      </w:rPr>
    </w:pPr>
    <w:fldSimple w:instr="PAGE   \* MERGEFORMAT">
      <w:r w:rsidRPr="00511DA3">
        <w:rPr>
          <w:noProof/>
          <w:lang w:val="zh-TW"/>
        </w:rPr>
        <w:t>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0F" w:rsidRDefault="00271C0F" w:rsidP="00F9230B">
    <w:pPr>
      <w:pStyle w:val="Footer"/>
      <w:ind w:firstLine="3168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C0F" w:rsidRDefault="00271C0F" w:rsidP="00F9230B">
      <w:pPr>
        <w:spacing w:after="0" w:line="240" w:lineRule="auto"/>
        <w:ind w:firstLine="31680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71C0F" w:rsidRDefault="00271C0F" w:rsidP="00F9230B">
      <w:pPr>
        <w:spacing w:after="0" w:line="240" w:lineRule="auto"/>
        <w:ind w:firstLine="31680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0F" w:rsidRPr="00922F89" w:rsidRDefault="00271C0F" w:rsidP="00F9230B">
    <w:pPr>
      <w:pStyle w:val="Header"/>
      <w:ind w:left="480" w:firstLine="31680"/>
      <w:jc w:val="right"/>
      <w:rPr>
        <w:rFonts w:cs="Times New Roman"/>
        <w:sz w:val="28"/>
        <w:szCs w:val="28"/>
      </w:rPr>
    </w:pPr>
    <w:r w:rsidRPr="00922F89">
      <w:rPr>
        <w:rFonts w:ascii="微軟正黑體" w:eastAsia="微軟正黑體" w:hAnsi="微軟正黑體" w:cs="微軟正黑體" w:hint="eastAsia"/>
        <w:color w:val="7F7F7F"/>
        <w:sz w:val="28"/>
        <w:szCs w:val="28"/>
      </w:rPr>
      <w:t>活力季刊</w:t>
    </w:r>
    <w:r w:rsidRPr="00922F89">
      <w:rPr>
        <w:rFonts w:ascii="微軟正黑體" w:eastAsia="微軟正黑體" w:hAnsi="微軟正黑體" w:cs="微軟正黑體"/>
        <w:color w:val="7F7F7F"/>
        <w:sz w:val="28"/>
        <w:szCs w:val="28"/>
      </w:rPr>
      <w:t>:</w:t>
    </w:r>
    <w:r w:rsidRPr="00922F89">
      <w:rPr>
        <w:rFonts w:ascii="微軟正黑體" w:eastAsia="微軟正黑體" w:hAnsi="微軟正黑體" w:cs="微軟正黑體" w:hint="eastAsia"/>
        <w:color w:val="7F7F7F"/>
        <w:sz w:val="28"/>
        <w:szCs w:val="28"/>
      </w:rPr>
      <w:t>第六十期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0F" w:rsidRDefault="00271C0F" w:rsidP="00F9230B">
    <w:pPr>
      <w:pStyle w:val="Header"/>
      <w:ind w:firstLine="31680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A592E"/>
    <w:multiLevelType w:val="hybridMultilevel"/>
    <w:tmpl w:val="E57A3520"/>
    <w:lvl w:ilvl="0" w:tplc="AC4C4B9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C381ED8"/>
    <w:multiLevelType w:val="hybridMultilevel"/>
    <w:tmpl w:val="DD348F2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2970C86"/>
    <w:multiLevelType w:val="hybridMultilevel"/>
    <w:tmpl w:val="628400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C3497C"/>
    <w:multiLevelType w:val="hybridMultilevel"/>
    <w:tmpl w:val="C51664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A1060A"/>
    <w:multiLevelType w:val="hybridMultilevel"/>
    <w:tmpl w:val="312CD1E2"/>
    <w:lvl w:ilvl="0" w:tplc="488A3608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AC40EB9"/>
    <w:multiLevelType w:val="hybridMultilevel"/>
    <w:tmpl w:val="160C11F4"/>
    <w:lvl w:ilvl="0" w:tplc="D8724358">
      <w:start w:val="1"/>
      <w:numFmt w:val="taiwaneseCountingThousand"/>
      <w:pStyle w:val="Heading1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C372920"/>
    <w:multiLevelType w:val="hybridMultilevel"/>
    <w:tmpl w:val="4564854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1C92"/>
    <w:rsid w:val="000015CF"/>
    <w:rsid w:val="00003D2E"/>
    <w:rsid w:val="00016326"/>
    <w:rsid w:val="00023AE8"/>
    <w:rsid w:val="00025BD5"/>
    <w:rsid w:val="000300A4"/>
    <w:rsid w:val="00035656"/>
    <w:rsid w:val="00042515"/>
    <w:rsid w:val="00054372"/>
    <w:rsid w:val="00066F83"/>
    <w:rsid w:val="00070572"/>
    <w:rsid w:val="0007064B"/>
    <w:rsid w:val="00082751"/>
    <w:rsid w:val="0008550F"/>
    <w:rsid w:val="000863CE"/>
    <w:rsid w:val="00096629"/>
    <w:rsid w:val="00096FB9"/>
    <w:rsid w:val="000B19ED"/>
    <w:rsid w:val="000B1AE7"/>
    <w:rsid w:val="000B346A"/>
    <w:rsid w:val="000C1C8C"/>
    <w:rsid w:val="000C5012"/>
    <w:rsid w:val="000C51B6"/>
    <w:rsid w:val="000D5617"/>
    <w:rsid w:val="000E55B5"/>
    <w:rsid w:val="000E5B37"/>
    <w:rsid w:val="000E6785"/>
    <w:rsid w:val="000F5388"/>
    <w:rsid w:val="0010743F"/>
    <w:rsid w:val="0011448A"/>
    <w:rsid w:val="00120D56"/>
    <w:rsid w:val="00121568"/>
    <w:rsid w:val="00123D72"/>
    <w:rsid w:val="0013351B"/>
    <w:rsid w:val="001339B5"/>
    <w:rsid w:val="001379F2"/>
    <w:rsid w:val="001427E7"/>
    <w:rsid w:val="00143A66"/>
    <w:rsid w:val="00145F11"/>
    <w:rsid w:val="0015160E"/>
    <w:rsid w:val="00156537"/>
    <w:rsid w:val="00163650"/>
    <w:rsid w:val="00164A77"/>
    <w:rsid w:val="00164B57"/>
    <w:rsid w:val="001668D1"/>
    <w:rsid w:val="00182C18"/>
    <w:rsid w:val="00183375"/>
    <w:rsid w:val="001837D0"/>
    <w:rsid w:val="00191E0B"/>
    <w:rsid w:val="0019302B"/>
    <w:rsid w:val="0019474D"/>
    <w:rsid w:val="00196666"/>
    <w:rsid w:val="00197C35"/>
    <w:rsid w:val="001A2541"/>
    <w:rsid w:val="001A7B8D"/>
    <w:rsid w:val="001B28FC"/>
    <w:rsid w:val="001B57CF"/>
    <w:rsid w:val="001B7D8C"/>
    <w:rsid w:val="001C4833"/>
    <w:rsid w:val="001C4D5C"/>
    <w:rsid w:val="001C60EA"/>
    <w:rsid w:val="001D002C"/>
    <w:rsid w:val="001D4A89"/>
    <w:rsid w:val="001D7AC6"/>
    <w:rsid w:val="001E477C"/>
    <w:rsid w:val="002026AC"/>
    <w:rsid w:val="00204730"/>
    <w:rsid w:val="002160AD"/>
    <w:rsid w:val="00216448"/>
    <w:rsid w:val="00221ACC"/>
    <w:rsid w:val="00223AF9"/>
    <w:rsid w:val="00227355"/>
    <w:rsid w:val="00233ABC"/>
    <w:rsid w:val="002348D7"/>
    <w:rsid w:val="0024660D"/>
    <w:rsid w:val="00251FD0"/>
    <w:rsid w:val="00270CB9"/>
    <w:rsid w:val="00271A4C"/>
    <w:rsid w:val="00271C0F"/>
    <w:rsid w:val="002817D5"/>
    <w:rsid w:val="002835AF"/>
    <w:rsid w:val="00285DEA"/>
    <w:rsid w:val="00286A85"/>
    <w:rsid w:val="00291761"/>
    <w:rsid w:val="00295BE0"/>
    <w:rsid w:val="00296C9D"/>
    <w:rsid w:val="002A1EC5"/>
    <w:rsid w:val="002A41FA"/>
    <w:rsid w:val="002A4764"/>
    <w:rsid w:val="002C2C31"/>
    <w:rsid w:val="002E11C5"/>
    <w:rsid w:val="002F3BFB"/>
    <w:rsid w:val="002F623F"/>
    <w:rsid w:val="003016C6"/>
    <w:rsid w:val="003046AE"/>
    <w:rsid w:val="00306C25"/>
    <w:rsid w:val="00314F81"/>
    <w:rsid w:val="00324613"/>
    <w:rsid w:val="00342605"/>
    <w:rsid w:val="00342910"/>
    <w:rsid w:val="00345DFA"/>
    <w:rsid w:val="00347468"/>
    <w:rsid w:val="003510D0"/>
    <w:rsid w:val="00352AC9"/>
    <w:rsid w:val="003562D4"/>
    <w:rsid w:val="00364E40"/>
    <w:rsid w:val="00372C94"/>
    <w:rsid w:val="0037608B"/>
    <w:rsid w:val="00376603"/>
    <w:rsid w:val="00376773"/>
    <w:rsid w:val="00376CA1"/>
    <w:rsid w:val="00383832"/>
    <w:rsid w:val="0038529E"/>
    <w:rsid w:val="00385980"/>
    <w:rsid w:val="00387012"/>
    <w:rsid w:val="0039341D"/>
    <w:rsid w:val="003A5A6E"/>
    <w:rsid w:val="003B25BD"/>
    <w:rsid w:val="003C08CC"/>
    <w:rsid w:val="003C4081"/>
    <w:rsid w:val="003D79F4"/>
    <w:rsid w:val="003E0E57"/>
    <w:rsid w:val="003E32B8"/>
    <w:rsid w:val="003E35D2"/>
    <w:rsid w:val="003E6653"/>
    <w:rsid w:val="003E7E2A"/>
    <w:rsid w:val="003F22DC"/>
    <w:rsid w:val="003F58A1"/>
    <w:rsid w:val="003F672D"/>
    <w:rsid w:val="00401559"/>
    <w:rsid w:val="00402D17"/>
    <w:rsid w:val="004115BD"/>
    <w:rsid w:val="004230EA"/>
    <w:rsid w:val="00423BCD"/>
    <w:rsid w:val="00424C83"/>
    <w:rsid w:val="004305AC"/>
    <w:rsid w:val="00431969"/>
    <w:rsid w:val="0043592A"/>
    <w:rsid w:val="0044274F"/>
    <w:rsid w:val="00444B4E"/>
    <w:rsid w:val="004504A2"/>
    <w:rsid w:val="00455DC9"/>
    <w:rsid w:val="00466047"/>
    <w:rsid w:val="004664DA"/>
    <w:rsid w:val="00477B6D"/>
    <w:rsid w:val="00484BDD"/>
    <w:rsid w:val="00484FA5"/>
    <w:rsid w:val="00487686"/>
    <w:rsid w:val="004A1B0B"/>
    <w:rsid w:val="004A630A"/>
    <w:rsid w:val="004A66F3"/>
    <w:rsid w:val="004A6A4D"/>
    <w:rsid w:val="004B3B69"/>
    <w:rsid w:val="004C03A3"/>
    <w:rsid w:val="004C0716"/>
    <w:rsid w:val="004C5324"/>
    <w:rsid w:val="004E457A"/>
    <w:rsid w:val="004E5C36"/>
    <w:rsid w:val="004E70C4"/>
    <w:rsid w:val="004F136E"/>
    <w:rsid w:val="004F24A8"/>
    <w:rsid w:val="004F3A02"/>
    <w:rsid w:val="004F6125"/>
    <w:rsid w:val="004F6B07"/>
    <w:rsid w:val="00501D78"/>
    <w:rsid w:val="0050367D"/>
    <w:rsid w:val="0050764A"/>
    <w:rsid w:val="0051004E"/>
    <w:rsid w:val="005100CB"/>
    <w:rsid w:val="00511DA3"/>
    <w:rsid w:val="0051516F"/>
    <w:rsid w:val="00521C92"/>
    <w:rsid w:val="00540DD6"/>
    <w:rsid w:val="005514AC"/>
    <w:rsid w:val="0056076D"/>
    <w:rsid w:val="0056399D"/>
    <w:rsid w:val="00564280"/>
    <w:rsid w:val="00567E92"/>
    <w:rsid w:val="00573C5E"/>
    <w:rsid w:val="00577C48"/>
    <w:rsid w:val="00581E3E"/>
    <w:rsid w:val="00583036"/>
    <w:rsid w:val="00587148"/>
    <w:rsid w:val="005922A0"/>
    <w:rsid w:val="00594083"/>
    <w:rsid w:val="00594D6D"/>
    <w:rsid w:val="005B75D9"/>
    <w:rsid w:val="005D5408"/>
    <w:rsid w:val="005D5970"/>
    <w:rsid w:val="005D78CF"/>
    <w:rsid w:val="005E096A"/>
    <w:rsid w:val="005E6F00"/>
    <w:rsid w:val="005F1ACB"/>
    <w:rsid w:val="005F1B48"/>
    <w:rsid w:val="005F3818"/>
    <w:rsid w:val="00600CA6"/>
    <w:rsid w:val="006011E1"/>
    <w:rsid w:val="006019B6"/>
    <w:rsid w:val="00601B21"/>
    <w:rsid w:val="00605D70"/>
    <w:rsid w:val="00606029"/>
    <w:rsid w:val="006063E5"/>
    <w:rsid w:val="006128CB"/>
    <w:rsid w:val="0061424A"/>
    <w:rsid w:val="00616523"/>
    <w:rsid w:val="0061664B"/>
    <w:rsid w:val="00627D88"/>
    <w:rsid w:val="006308EA"/>
    <w:rsid w:val="00642AE0"/>
    <w:rsid w:val="00647023"/>
    <w:rsid w:val="00652609"/>
    <w:rsid w:val="0065395B"/>
    <w:rsid w:val="00656630"/>
    <w:rsid w:val="00661C41"/>
    <w:rsid w:val="006650CB"/>
    <w:rsid w:val="00665946"/>
    <w:rsid w:val="006673DB"/>
    <w:rsid w:val="00675C05"/>
    <w:rsid w:val="00676E20"/>
    <w:rsid w:val="00680688"/>
    <w:rsid w:val="006810BA"/>
    <w:rsid w:val="0068371E"/>
    <w:rsid w:val="0068384D"/>
    <w:rsid w:val="00684A9A"/>
    <w:rsid w:val="006910BD"/>
    <w:rsid w:val="00693422"/>
    <w:rsid w:val="0069726C"/>
    <w:rsid w:val="006A6B29"/>
    <w:rsid w:val="006B364A"/>
    <w:rsid w:val="006B6674"/>
    <w:rsid w:val="006C4271"/>
    <w:rsid w:val="006C678E"/>
    <w:rsid w:val="006C67A7"/>
    <w:rsid w:val="006C6E2C"/>
    <w:rsid w:val="006D5FFE"/>
    <w:rsid w:val="006D626A"/>
    <w:rsid w:val="006E11B3"/>
    <w:rsid w:val="006E27A5"/>
    <w:rsid w:val="006E717A"/>
    <w:rsid w:val="006F502E"/>
    <w:rsid w:val="006F572C"/>
    <w:rsid w:val="00701D98"/>
    <w:rsid w:val="00707AE4"/>
    <w:rsid w:val="00710EB5"/>
    <w:rsid w:val="00730459"/>
    <w:rsid w:val="00731A30"/>
    <w:rsid w:val="007347D6"/>
    <w:rsid w:val="00736DB9"/>
    <w:rsid w:val="007409F8"/>
    <w:rsid w:val="007414D3"/>
    <w:rsid w:val="00752585"/>
    <w:rsid w:val="00756C14"/>
    <w:rsid w:val="0076157D"/>
    <w:rsid w:val="0076336C"/>
    <w:rsid w:val="00771195"/>
    <w:rsid w:val="00773891"/>
    <w:rsid w:val="00774988"/>
    <w:rsid w:val="00780EB9"/>
    <w:rsid w:val="00783392"/>
    <w:rsid w:val="00783669"/>
    <w:rsid w:val="0078473A"/>
    <w:rsid w:val="00791B7D"/>
    <w:rsid w:val="00793366"/>
    <w:rsid w:val="00794D52"/>
    <w:rsid w:val="00795047"/>
    <w:rsid w:val="007A6858"/>
    <w:rsid w:val="007B2484"/>
    <w:rsid w:val="007B26AB"/>
    <w:rsid w:val="007B2B4F"/>
    <w:rsid w:val="007B32CC"/>
    <w:rsid w:val="007B50D4"/>
    <w:rsid w:val="007B5881"/>
    <w:rsid w:val="007B64CD"/>
    <w:rsid w:val="007C14EA"/>
    <w:rsid w:val="007C2D0A"/>
    <w:rsid w:val="007C3743"/>
    <w:rsid w:val="007E7EF6"/>
    <w:rsid w:val="0080164E"/>
    <w:rsid w:val="0080528B"/>
    <w:rsid w:val="008126AC"/>
    <w:rsid w:val="00816B80"/>
    <w:rsid w:val="00817454"/>
    <w:rsid w:val="0082450C"/>
    <w:rsid w:val="00826D3C"/>
    <w:rsid w:val="008326A3"/>
    <w:rsid w:val="008332A7"/>
    <w:rsid w:val="00835A40"/>
    <w:rsid w:val="00841F6D"/>
    <w:rsid w:val="00845D70"/>
    <w:rsid w:val="00863CE0"/>
    <w:rsid w:val="0086607B"/>
    <w:rsid w:val="008717DF"/>
    <w:rsid w:val="00871D8D"/>
    <w:rsid w:val="00873023"/>
    <w:rsid w:val="00874690"/>
    <w:rsid w:val="00886235"/>
    <w:rsid w:val="00886C69"/>
    <w:rsid w:val="0089250D"/>
    <w:rsid w:val="00893004"/>
    <w:rsid w:val="008932B3"/>
    <w:rsid w:val="0089389C"/>
    <w:rsid w:val="00894444"/>
    <w:rsid w:val="00897CC0"/>
    <w:rsid w:val="008A43CF"/>
    <w:rsid w:val="008A79EB"/>
    <w:rsid w:val="008B57B8"/>
    <w:rsid w:val="008B771B"/>
    <w:rsid w:val="008C4812"/>
    <w:rsid w:val="008D2FDD"/>
    <w:rsid w:val="008D4262"/>
    <w:rsid w:val="00901540"/>
    <w:rsid w:val="00901D32"/>
    <w:rsid w:val="0092119C"/>
    <w:rsid w:val="00922F89"/>
    <w:rsid w:val="00926408"/>
    <w:rsid w:val="0092794F"/>
    <w:rsid w:val="00930B82"/>
    <w:rsid w:val="00942222"/>
    <w:rsid w:val="009442F4"/>
    <w:rsid w:val="00950079"/>
    <w:rsid w:val="00960BDD"/>
    <w:rsid w:val="009628E5"/>
    <w:rsid w:val="0096517A"/>
    <w:rsid w:val="009678A0"/>
    <w:rsid w:val="00972403"/>
    <w:rsid w:val="00976246"/>
    <w:rsid w:val="0097793E"/>
    <w:rsid w:val="00980721"/>
    <w:rsid w:val="00987F11"/>
    <w:rsid w:val="009901B1"/>
    <w:rsid w:val="009974ED"/>
    <w:rsid w:val="009A4EF8"/>
    <w:rsid w:val="009A5E88"/>
    <w:rsid w:val="009A780A"/>
    <w:rsid w:val="009B6916"/>
    <w:rsid w:val="009C1BE1"/>
    <w:rsid w:val="009C2BE2"/>
    <w:rsid w:val="009C5FAE"/>
    <w:rsid w:val="009D1730"/>
    <w:rsid w:val="009E20DA"/>
    <w:rsid w:val="009E23C4"/>
    <w:rsid w:val="009E26A8"/>
    <w:rsid w:val="009E3910"/>
    <w:rsid w:val="009E5C74"/>
    <w:rsid w:val="009F2E7D"/>
    <w:rsid w:val="009F4FC1"/>
    <w:rsid w:val="00A00972"/>
    <w:rsid w:val="00A1151C"/>
    <w:rsid w:val="00A15548"/>
    <w:rsid w:val="00A200ED"/>
    <w:rsid w:val="00A32A0A"/>
    <w:rsid w:val="00A42FEB"/>
    <w:rsid w:val="00A44869"/>
    <w:rsid w:val="00A519D2"/>
    <w:rsid w:val="00A53431"/>
    <w:rsid w:val="00A53669"/>
    <w:rsid w:val="00A55F93"/>
    <w:rsid w:val="00A60FFE"/>
    <w:rsid w:val="00A65AB2"/>
    <w:rsid w:val="00A712AF"/>
    <w:rsid w:val="00A75781"/>
    <w:rsid w:val="00A75F47"/>
    <w:rsid w:val="00A8244A"/>
    <w:rsid w:val="00A842E3"/>
    <w:rsid w:val="00A845F1"/>
    <w:rsid w:val="00A86A93"/>
    <w:rsid w:val="00A916CA"/>
    <w:rsid w:val="00A92633"/>
    <w:rsid w:val="00A92AB9"/>
    <w:rsid w:val="00A96164"/>
    <w:rsid w:val="00A96F59"/>
    <w:rsid w:val="00A979E5"/>
    <w:rsid w:val="00AA4C0F"/>
    <w:rsid w:val="00AB0758"/>
    <w:rsid w:val="00AB38C0"/>
    <w:rsid w:val="00AB44A5"/>
    <w:rsid w:val="00AC134C"/>
    <w:rsid w:val="00AC54AF"/>
    <w:rsid w:val="00AD3A98"/>
    <w:rsid w:val="00AD4341"/>
    <w:rsid w:val="00AF12E0"/>
    <w:rsid w:val="00AF2EF5"/>
    <w:rsid w:val="00AF50F5"/>
    <w:rsid w:val="00B00BD7"/>
    <w:rsid w:val="00B03065"/>
    <w:rsid w:val="00B0306F"/>
    <w:rsid w:val="00B146AC"/>
    <w:rsid w:val="00B14EA2"/>
    <w:rsid w:val="00B1782C"/>
    <w:rsid w:val="00B226EC"/>
    <w:rsid w:val="00B26FEE"/>
    <w:rsid w:val="00B323D0"/>
    <w:rsid w:val="00B3614C"/>
    <w:rsid w:val="00B4113B"/>
    <w:rsid w:val="00B42376"/>
    <w:rsid w:val="00B52315"/>
    <w:rsid w:val="00B526CA"/>
    <w:rsid w:val="00B52A10"/>
    <w:rsid w:val="00B52A6A"/>
    <w:rsid w:val="00B5600B"/>
    <w:rsid w:val="00B83FE8"/>
    <w:rsid w:val="00B96005"/>
    <w:rsid w:val="00B9798C"/>
    <w:rsid w:val="00BB0190"/>
    <w:rsid w:val="00BB5A20"/>
    <w:rsid w:val="00BC2ABA"/>
    <w:rsid w:val="00BC57DA"/>
    <w:rsid w:val="00BD0C55"/>
    <w:rsid w:val="00BD2147"/>
    <w:rsid w:val="00BD3EDC"/>
    <w:rsid w:val="00BD6A9F"/>
    <w:rsid w:val="00BE2EE1"/>
    <w:rsid w:val="00BE31C0"/>
    <w:rsid w:val="00BE51CF"/>
    <w:rsid w:val="00BF0158"/>
    <w:rsid w:val="00C0325F"/>
    <w:rsid w:val="00C04869"/>
    <w:rsid w:val="00C11A09"/>
    <w:rsid w:val="00C3269C"/>
    <w:rsid w:val="00C443FF"/>
    <w:rsid w:val="00C46774"/>
    <w:rsid w:val="00C52C23"/>
    <w:rsid w:val="00C63B4F"/>
    <w:rsid w:val="00C73903"/>
    <w:rsid w:val="00C84A36"/>
    <w:rsid w:val="00C90F4F"/>
    <w:rsid w:val="00C91CF0"/>
    <w:rsid w:val="00C92690"/>
    <w:rsid w:val="00C95003"/>
    <w:rsid w:val="00C9702D"/>
    <w:rsid w:val="00CA425F"/>
    <w:rsid w:val="00CA6638"/>
    <w:rsid w:val="00CB10D8"/>
    <w:rsid w:val="00CB1EC1"/>
    <w:rsid w:val="00CB3826"/>
    <w:rsid w:val="00CB5E25"/>
    <w:rsid w:val="00CC03D0"/>
    <w:rsid w:val="00CC2F27"/>
    <w:rsid w:val="00CD1E73"/>
    <w:rsid w:val="00CD3018"/>
    <w:rsid w:val="00CD5F0B"/>
    <w:rsid w:val="00CD7427"/>
    <w:rsid w:val="00CE3BB0"/>
    <w:rsid w:val="00CE40FB"/>
    <w:rsid w:val="00CE6F82"/>
    <w:rsid w:val="00CF03B2"/>
    <w:rsid w:val="00CF21BB"/>
    <w:rsid w:val="00CF33D0"/>
    <w:rsid w:val="00CF439F"/>
    <w:rsid w:val="00D007A6"/>
    <w:rsid w:val="00D0232B"/>
    <w:rsid w:val="00D02FA4"/>
    <w:rsid w:val="00D07E37"/>
    <w:rsid w:val="00D07FA1"/>
    <w:rsid w:val="00D13963"/>
    <w:rsid w:val="00D13EDF"/>
    <w:rsid w:val="00D161D1"/>
    <w:rsid w:val="00D22866"/>
    <w:rsid w:val="00D26F74"/>
    <w:rsid w:val="00D278E8"/>
    <w:rsid w:val="00D40E73"/>
    <w:rsid w:val="00D422AA"/>
    <w:rsid w:val="00D45335"/>
    <w:rsid w:val="00D45807"/>
    <w:rsid w:val="00D5166D"/>
    <w:rsid w:val="00D531CD"/>
    <w:rsid w:val="00D5398C"/>
    <w:rsid w:val="00D579FD"/>
    <w:rsid w:val="00D652D3"/>
    <w:rsid w:val="00D66AFF"/>
    <w:rsid w:val="00D6728C"/>
    <w:rsid w:val="00D7035D"/>
    <w:rsid w:val="00D717B8"/>
    <w:rsid w:val="00D75C66"/>
    <w:rsid w:val="00D76109"/>
    <w:rsid w:val="00D80BDC"/>
    <w:rsid w:val="00D80E97"/>
    <w:rsid w:val="00D9201C"/>
    <w:rsid w:val="00D93104"/>
    <w:rsid w:val="00DA1E73"/>
    <w:rsid w:val="00DA319D"/>
    <w:rsid w:val="00DA32A0"/>
    <w:rsid w:val="00DB3071"/>
    <w:rsid w:val="00DB69EA"/>
    <w:rsid w:val="00DB74A1"/>
    <w:rsid w:val="00DD46BC"/>
    <w:rsid w:val="00DE6564"/>
    <w:rsid w:val="00DE72D7"/>
    <w:rsid w:val="00DF0EA1"/>
    <w:rsid w:val="00DF1FA8"/>
    <w:rsid w:val="00DF795D"/>
    <w:rsid w:val="00E01382"/>
    <w:rsid w:val="00E02C8E"/>
    <w:rsid w:val="00E03251"/>
    <w:rsid w:val="00E0731F"/>
    <w:rsid w:val="00E224BD"/>
    <w:rsid w:val="00E23EA8"/>
    <w:rsid w:val="00E24ABC"/>
    <w:rsid w:val="00E34919"/>
    <w:rsid w:val="00E42459"/>
    <w:rsid w:val="00E42943"/>
    <w:rsid w:val="00E530C0"/>
    <w:rsid w:val="00E533CD"/>
    <w:rsid w:val="00E567D6"/>
    <w:rsid w:val="00E6207A"/>
    <w:rsid w:val="00E63316"/>
    <w:rsid w:val="00E63383"/>
    <w:rsid w:val="00E65202"/>
    <w:rsid w:val="00E66E02"/>
    <w:rsid w:val="00E75B6E"/>
    <w:rsid w:val="00E75E85"/>
    <w:rsid w:val="00E86F3B"/>
    <w:rsid w:val="00E91BBF"/>
    <w:rsid w:val="00EA3162"/>
    <w:rsid w:val="00EA7E12"/>
    <w:rsid w:val="00EB235F"/>
    <w:rsid w:val="00EC7DFA"/>
    <w:rsid w:val="00ED412C"/>
    <w:rsid w:val="00ED7F54"/>
    <w:rsid w:val="00EE02F4"/>
    <w:rsid w:val="00EE2818"/>
    <w:rsid w:val="00EE3C25"/>
    <w:rsid w:val="00EE5638"/>
    <w:rsid w:val="00EF41AB"/>
    <w:rsid w:val="00F01109"/>
    <w:rsid w:val="00F02CEB"/>
    <w:rsid w:val="00F205A2"/>
    <w:rsid w:val="00F21894"/>
    <w:rsid w:val="00F21DCF"/>
    <w:rsid w:val="00F227AF"/>
    <w:rsid w:val="00F23A04"/>
    <w:rsid w:val="00F31062"/>
    <w:rsid w:val="00F33D1A"/>
    <w:rsid w:val="00F34F06"/>
    <w:rsid w:val="00F362A2"/>
    <w:rsid w:val="00F41D54"/>
    <w:rsid w:val="00F46B7A"/>
    <w:rsid w:val="00F53C35"/>
    <w:rsid w:val="00F54A00"/>
    <w:rsid w:val="00F55F88"/>
    <w:rsid w:val="00F575E7"/>
    <w:rsid w:val="00F57F5F"/>
    <w:rsid w:val="00F67F11"/>
    <w:rsid w:val="00F702E1"/>
    <w:rsid w:val="00F91D3A"/>
    <w:rsid w:val="00F9230B"/>
    <w:rsid w:val="00F959C9"/>
    <w:rsid w:val="00FA0B73"/>
    <w:rsid w:val="00FA1798"/>
    <w:rsid w:val="00FA19A0"/>
    <w:rsid w:val="00FA277D"/>
    <w:rsid w:val="00FA5DEC"/>
    <w:rsid w:val="00FB3660"/>
    <w:rsid w:val="00FC202D"/>
    <w:rsid w:val="00FC48F8"/>
    <w:rsid w:val="00FC6170"/>
    <w:rsid w:val="00FD1F03"/>
    <w:rsid w:val="00FD356B"/>
    <w:rsid w:val="00FD6186"/>
    <w:rsid w:val="00FE1FF9"/>
    <w:rsid w:val="00FE6124"/>
    <w:rsid w:val="00FF0056"/>
    <w:rsid w:val="00FF0849"/>
    <w:rsid w:val="00FF12B4"/>
    <w:rsid w:val="00FF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SimSun" w:hAnsi="Georg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EF5"/>
    <w:pPr>
      <w:spacing w:after="160" w:line="312" w:lineRule="auto"/>
      <w:ind w:firstLineChars="200" w:firstLine="200"/>
    </w:pPr>
    <w:rPr>
      <w:rFonts w:eastAsia="標楷體" w:cs="Georgia"/>
      <w:color w:val="333333"/>
      <w:kern w:val="0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2EF5"/>
    <w:pPr>
      <w:keepNext/>
      <w:keepLines/>
      <w:numPr>
        <w:numId w:val="2"/>
      </w:numPr>
      <w:spacing w:after="0" w:line="240" w:lineRule="auto"/>
      <w:ind w:left="0" w:firstLineChars="0" w:firstLine="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99"/>
    <w:qFormat/>
    <w:rsid w:val="009F2E7D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 w:cs="Arial Black"/>
      <w:color w:val="FFFFFF"/>
      <w:sz w:val="28"/>
      <w:szCs w:val="28"/>
      <w:lang w:eastAsia="zh-TW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F2E7D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 w:cs="Arial Black"/>
      <w:caps/>
      <w:color w:val="FFFFFF"/>
      <w:sz w:val="20"/>
      <w:szCs w:val="20"/>
      <w:lang w:eastAsia="zh-TW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F2E7D"/>
    <w:pPr>
      <w:keepNext/>
      <w:keepLines/>
      <w:spacing w:before="40" w:after="0"/>
      <w:outlineLvl w:val="3"/>
    </w:pPr>
    <w:rPr>
      <w:rFonts w:ascii="Arial Black" w:eastAsia="SimHei" w:hAnsi="Arial Black" w:cs="Arial Black"/>
      <w:color w:val="E03177"/>
      <w:sz w:val="20"/>
      <w:szCs w:val="20"/>
      <w:lang w:eastAsia="zh-TW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2EF5"/>
    <w:rPr>
      <w:rFonts w:eastAsia="標楷體"/>
      <w:b/>
      <w:bCs/>
      <w:color w:val="333333"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F2E7D"/>
    <w:rPr>
      <w:rFonts w:ascii="Arial Black" w:eastAsia="SimHei" w:hAnsi="Arial Black" w:cs="Arial Black"/>
      <w:color w:val="FFFF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F2E7D"/>
    <w:rPr>
      <w:rFonts w:ascii="Arial Black" w:eastAsia="SimHei" w:hAnsi="Arial Black" w:cs="Arial Black"/>
      <w:caps/>
      <w:color w:val="FFFFFF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F2E7D"/>
    <w:rPr>
      <w:rFonts w:ascii="Arial Black" w:eastAsia="SimHei" w:hAnsi="Arial Black" w:cs="Arial Black"/>
      <w:color w:val="E03177"/>
    </w:rPr>
  </w:style>
  <w:style w:type="table" w:styleId="TableGrid">
    <w:name w:val="Table Grid"/>
    <w:basedOn w:val="TableNormal"/>
    <w:uiPriority w:val="99"/>
    <w:rsid w:val="009F2E7D"/>
    <w:rPr>
      <w:rFonts w:cs="Georgia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99"/>
    <w:qFormat/>
    <w:rsid w:val="009F2E7D"/>
    <w:pPr>
      <w:numPr>
        <w:ilvl w:val="1"/>
      </w:numPr>
      <w:spacing w:before="480"/>
      <w:ind w:firstLineChars="200" w:firstLine="20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F2E7D"/>
    <w:rPr>
      <w:rFonts w:ascii="Arial Black" w:eastAsia="SimHei" w:hAnsi="Arial Black" w:cs="Arial Black"/>
      <w:caps/>
      <w:color w:val="E03177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99"/>
    <w:qFormat/>
    <w:rsid w:val="009F2E7D"/>
    <w:pPr>
      <w:spacing w:after="0" w:line="204" w:lineRule="auto"/>
    </w:pPr>
    <w:rPr>
      <w:rFonts w:ascii="Arial Black" w:eastAsia="SimHei" w:hAnsi="Arial Black" w:cs="Arial Black"/>
      <w:caps/>
      <w:color w:val="auto"/>
      <w:kern w:val="28"/>
      <w:sz w:val="80"/>
      <w:szCs w:val="80"/>
      <w:lang w:eastAsia="zh-TW"/>
    </w:rPr>
  </w:style>
  <w:style w:type="character" w:customStyle="1" w:styleId="TitleChar">
    <w:name w:val="Title Char"/>
    <w:basedOn w:val="DefaultParagraphFont"/>
    <w:link w:val="Title"/>
    <w:uiPriority w:val="99"/>
    <w:locked/>
    <w:rsid w:val="009F2E7D"/>
    <w:rPr>
      <w:rFonts w:ascii="Arial Black" w:eastAsia="SimHei" w:hAnsi="Arial Black" w:cs="Arial Black"/>
      <w:caps/>
      <w:kern w:val="28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9F2E7D"/>
    <w:rPr>
      <w:color w:val="808080"/>
    </w:rPr>
  </w:style>
  <w:style w:type="paragraph" w:styleId="NoSpacing">
    <w:name w:val="No Spacing"/>
    <w:link w:val="NoSpacingChar"/>
    <w:uiPriority w:val="99"/>
    <w:qFormat/>
    <w:rsid w:val="009F2E7D"/>
    <w:rPr>
      <w:rFonts w:cs="Georgia"/>
      <w:color w:val="333333"/>
      <w:kern w:val="0"/>
      <w:szCs w:val="24"/>
      <w:lang w:eastAsia="zh-CN"/>
    </w:rPr>
  </w:style>
  <w:style w:type="paragraph" w:customStyle="1" w:styleId="a">
    <w:name w:val="線條"/>
    <w:basedOn w:val="Normal"/>
    <w:next w:val="Heading2"/>
    <w:uiPriority w:val="99"/>
    <w:rsid w:val="009F2E7D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a0">
    <w:name w:val="連絡資訊"/>
    <w:basedOn w:val="Normal"/>
    <w:uiPriority w:val="99"/>
    <w:rsid w:val="009F2E7D"/>
    <w:pPr>
      <w:spacing w:after="280" w:line="240" w:lineRule="auto"/>
      <w:jc w:val="center"/>
    </w:pPr>
    <w:rPr>
      <w:color w:val="FFFFFF"/>
    </w:rPr>
  </w:style>
  <w:style w:type="paragraph" w:styleId="Date">
    <w:name w:val="Date"/>
    <w:basedOn w:val="Normal"/>
    <w:link w:val="DateChar"/>
    <w:uiPriority w:val="99"/>
    <w:rsid w:val="009F2E7D"/>
    <w:pPr>
      <w:spacing w:after="0"/>
      <w:jc w:val="center"/>
    </w:pPr>
    <w:rPr>
      <w:rFonts w:eastAsia="SimSun"/>
      <w:color w:val="FFFFFF"/>
      <w:sz w:val="20"/>
      <w:szCs w:val="20"/>
      <w:lang w:eastAsia="zh-TW"/>
    </w:rPr>
  </w:style>
  <w:style w:type="character" w:customStyle="1" w:styleId="DateChar">
    <w:name w:val="Date Char"/>
    <w:basedOn w:val="DefaultParagraphFont"/>
    <w:link w:val="Date"/>
    <w:uiPriority w:val="99"/>
    <w:locked/>
    <w:rsid w:val="009F2E7D"/>
    <w:rPr>
      <w:color w:val="FFFFFF"/>
    </w:rPr>
  </w:style>
  <w:style w:type="paragraph" w:styleId="BalloonText">
    <w:name w:val="Balloon Text"/>
    <w:basedOn w:val="Normal"/>
    <w:link w:val="BalloonTextChar"/>
    <w:uiPriority w:val="99"/>
    <w:semiHidden/>
    <w:rsid w:val="009F2E7D"/>
    <w:pPr>
      <w:spacing w:after="0" w:line="240" w:lineRule="auto"/>
    </w:pPr>
    <w:rPr>
      <w:rFonts w:ascii="Segoe UI" w:eastAsia="SimSun" w:hAnsi="Segoe UI" w:cs="Segoe UI"/>
      <w:color w:val="auto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2E7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521C92"/>
    <w:rPr>
      <w:color w:val="auto"/>
      <w:u w:val="single"/>
    </w:rPr>
  </w:style>
  <w:style w:type="character" w:customStyle="1" w:styleId="1">
    <w:name w:val="未解析的提及1"/>
    <w:uiPriority w:val="99"/>
    <w:semiHidden/>
    <w:rsid w:val="00521C92"/>
    <w:rPr>
      <w:color w:val="auto"/>
      <w:shd w:val="clear" w:color="auto" w:fill="auto"/>
    </w:rPr>
  </w:style>
  <w:style w:type="paragraph" w:styleId="Header">
    <w:name w:val="header"/>
    <w:basedOn w:val="Normal"/>
    <w:link w:val="HeaderChar"/>
    <w:uiPriority w:val="99"/>
    <w:rsid w:val="00D422AA"/>
    <w:pPr>
      <w:tabs>
        <w:tab w:val="center" w:pos="4153"/>
        <w:tab w:val="right" w:pos="8306"/>
      </w:tabs>
      <w:snapToGrid w:val="0"/>
    </w:pPr>
    <w:rPr>
      <w:rFonts w:eastAsia="SimSun"/>
      <w:color w:val="auto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422AA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D422AA"/>
    <w:pPr>
      <w:tabs>
        <w:tab w:val="center" w:pos="4153"/>
        <w:tab w:val="right" w:pos="8306"/>
      </w:tabs>
      <w:snapToGrid w:val="0"/>
    </w:pPr>
    <w:rPr>
      <w:rFonts w:eastAsia="SimSun"/>
      <w:color w:val="auto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422AA"/>
    <w:rPr>
      <w:sz w:val="20"/>
      <w:szCs w:val="20"/>
    </w:rPr>
  </w:style>
  <w:style w:type="table" w:customStyle="1" w:styleId="10">
    <w:name w:val="表格格線1"/>
    <w:uiPriority w:val="99"/>
    <w:rsid w:val="00567E92"/>
    <w:rPr>
      <w:rFonts w:cs="Georg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uiPriority w:val="99"/>
    <w:rsid w:val="0076336C"/>
    <w:rPr>
      <w:rFonts w:cs="Georg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45D70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rsid w:val="00A5366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A53669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5366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53669"/>
    <w:rPr>
      <w:rFonts w:eastAsia="SimSun"/>
      <w:b/>
      <w:bCs/>
      <w:color w:val="auto"/>
      <w:sz w:val="20"/>
      <w:szCs w:val="20"/>
      <w:lang w:eastAsia="zh-TW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53669"/>
    <w:rPr>
      <w:b/>
      <w:bCs/>
    </w:rPr>
  </w:style>
  <w:style w:type="character" w:customStyle="1" w:styleId="NoSpacingChar">
    <w:name w:val="No Spacing Char"/>
    <w:link w:val="NoSpacing"/>
    <w:uiPriority w:val="99"/>
    <w:locked/>
    <w:rsid w:val="00D531CD"/>
    <w:rPr>
      <w:color w:val="333333"/>
      <w:sz w:val="24"/>
      <w:szCs w:val="24"/>
      <w:lang w:val="en-US" w:eastAsia="zh-CN"/>
    </w:rPr>
  </w:style>
  <w:style w:type="paragraph" w:customStyle="1" w:styleId="a1">
    <w:name w:val="地點"/>
    <w:basedOn w:val="Normal"/>
    <w:uiPriority w:val="99"/>
    <w:rsid w:val="00D531CD"/>
    <w:pPr>
      <w:spacing w:after="120" w:line="240" w:lineRule="auto"/>
      <w:ind w:left="101" w:right="533"/>
    </w:pPr>
    <w:rPr>
      <w:rFonts w:ascii="Microsoft JhengHei UI" w:eastAsia="Microsoft JhengHei UI" w:hAnsi="Microsoft JhengHei UI" w:cs="Microsoft JhengHei UI"/>
      <w:b/>
      <w:bCs/>
      <w:caps/>
      <w:color w:val="C0504D"/>
      <w:sz w:val="32"/>
      <w:szCs w:val="32"/>
    </w:rPr>
  </w:style>
  <w:style w:type="paragraph" w:styleId="NormalWeb">
    <w:name w:val="Normal (Web)"/>
    <w:basedOn w:val="Normal"/>
    <w:uiPriority w:val="99"/>
    <w:semiHidden/>
    <w:rsid w:val="00271A4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lang w:eastAsia="zh-TW"/>
    </w:rPr>
  </w:style>
  <w:style w:type="character" w:customStyle="1" w:styleId="apple-tab-span">
    <w:name w:val="apple-tab-span"/>
    <w:basedOn w:val="DefaultParagraphFont"/>
    <w:uiPriority w:val="99"/>
    <w:rsid w:val="00271A4C"/>
  </w:style>
  <w:style w:type="character" w:styleId="Strong">
    <w:name w:val="Strong"/>
    <w:basedOn w:val="DefaultParagraphFont"/>
    <w:uiPriority w:val="99"/>
    <w:qFormat/>
    <w:locked/>
    <w:rsid w:val="009C1BE1"/>
    <w:rPr>
      <w:b/>
      <w:bCs/>
    </w:rPr>
  </w:style>
  <w:style w:type="paragraph" w:customStyle="1" w:styleId="11">
    <w:name w:val="內文1"/>
    <w:uiPriority w:val="99"/>
    <w:rsid w:val="00A65AB2"/>
    <w:rPr>
      <w:rFonts w:ascii="Times New Roman" w:eastAsia="新細明體" w:hAnsi="Times New Roman"/>
      <w:kern w:val="0"/>
      <w:sz w:val="20"/>
      <w:szCs w:val="20"/>
    </w:rPr>
  </w:style>
  <w:style w:type="paragraph" w:customStyle="1" w:styleId="20">
    <w:name w:val="內文2"/>
    <w:uiPriority w:val="99"/>
    <w:rsid w:val="001C4833"/>
    <w:rPr>
      <w:rFonts w:ascii="Times New Roman" w:eastAsia="新細明體" w:hAnsi="Times New Roman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37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ciltp.artcom.tw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721</Words>
  <Characters>4116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活力季刊:第五十七期</dc:title>
  <dc:subject/>
  <dc:creator>蔡心于</dc:creator>
  <cp:keywords/>
  <dc:description/>
  <cp:lastModifiedBy>kimi</cp:lastModifiedBy>
  <cp:revision>2</cp:revision>
  <cp:lastPrinted>2021-02-05T08:07:00Z</cp:lastPrinted>
  <dcterms:created xsi:type="dcterms:W3CDTF">2021-11-18T08:47:00Z</dcterms:created>
  <dcterms:modified xsi:type="dcterms:W3CDTF">2021-11-18T08:47:00Z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AssetExpire">
    <vt:lpwstr>2029-01-01T16:00:00Z</vt:lpwstr>
  </property>
  <property fmtid="{D5CDD505-2E9C-101B-9397-08002B2CF9AE}" pid="4" name="IntlLangReview">
    <vt:lpwstr>0</vt:lpwstr>
  </property>
  <property fmtid="{D5CDD505-2E9C-101B-9397-08002B2CF9AE}" pid="5" name="LocLastLocAttemptVersionLookup">
    <vt:lpwstr>874112</vt:lpwstr>
  </property>
  <property fmtid="{D5CDD505-2E9C-101B-9397-08002B2CF9AE}" pid="6" name="AcquiredFrom">
    <vt:lpwstr>Internal MS</vt:lpwstr>
  </property>
  <property fmtid="{D5CDD505-2E9C-101B-9397-08002B2CF9AE}" pid="7" name="EditorialStatus">
    <vt:lpwstr>Complete</vt:lpwstr>
  </property>
  <property fmtid="{D5CDD505-2E9C-101B-9397-08002B2CF9AE}" pid="8" name="AssetStart">
    <vt:lpwstr>2012-12-29T01:25:00Z</vt:lpwstr>
  </property>
  <property fmtid="{D5CDD505-2E9C-101B-9397-08002B2CF9AE}" pid="9" name="MarketSpecific">
    <vt:lpwstr>0</vt:lpwstr>
  </property>
  <property fmtid="{D5CDD505-2E9C-101B-9397-08002B2CF9AE}" pid="10" name="PublishStatusLookup">
    <vt:lpwstr>1667140;#</vt:lpwstr>
  </property>
  <property fmtid="{D5CDD505-2E9C-101B-9397-08002B2CF9AE}" pid="11" name="APAuthor">
    <vt:lpwstr>81;#REDMOND\ncrowell</vt:lpwstr>
  </property>
  <property fmtid="{D5CDD505-2E9C-101B-9397-08002B2CF9AE}" pid="12" name="OpenTemplate">
    <vt:lpwstr>1</vt:lpwstr>
  </property>
  <property fmtid="{D5CDD505-2E9C-101B-9397-08002B2CF9AE}" pid="13" name="ApprovalStatus">
    <vt:lpwstr>InProgress</vt:lpwstr>
  </property>
  <property fmtid="{D5CDD505-2E9C-101B-9397-08002B2CF9AE}" pid="14" name="CSXUpdate">
    <vt:lpwstr>0</vt:lpwstr>
  </property>
  <property fmtid="{D5CDD505-2E9C-101B-9397-08002B2CF9AE}" pid="15" name="AssetType">
    <vt:lpwstr>TP</vt:lpwstr>
  </property>
  <property fmtid="{D5CDD505-2E9C-101B-9397-08002B2CF9AE}" pid="16" name="MachineTranslated">
    <vt:lpwstr>0</vt:lpwstr>
  </property>
  <property fmtid="{D5CDD505-2E9C-101B-9397-08002B2CF9AE}" pid="17" name="OutputCachingOn">
    <vt:lpwstr>0</vt:lpwstr>
  </property>
  <property fmtid="{D5CDD505-2E9C-101B-9397-08002B2CF9AE}" pid="18" name="TemplateStatus">
    <vt:lpwstr>Complete</vt:lpwstr>
  </property>
  <property fmtid="{D5CDD505-2E9C-101B-9397-08002B2CF9AE}" pid="19" name="IsSearchable">
    <vt:lpwstr>1</vt:lpwstr>
  </property>
  <property fmtid="{D5CDD505-2E9C-101B-9397-08002B2CF9AE}" pid="20" name="ShowIn">
    <vt:lpwstr>Show everywhere</vt:lpwstr>
  </property>
  <property fmtid="{D5CDD505-2E9C-101B-9397-08002B2CF9AE}" pid="21" name="UALocRecommendation">
    <vt:lpwstr>Localize</vt:lpwstr>
  </property>
  <property fmtid="{D5CDD505-2E9C-101B-9397-08002B2CF9AE}" pid="22" name="LocManualTestRequired">
    <vt:lpwstr>0</vt:lpwstr>
  </property>
  <property fmtid="{D5CDD505-2E9C-101B-9397-08002B2CF9AE}" pid="23" name="PrimaryImageGen">
    <vt:lpwstr>1</vt:lpwstr>
  </property>
  <property fmtid="{D5CDD505-2E9C-101B-9397-08002B2CF9AE}" pid="24" name="Downloads">
    <vt:lpwstr>0</vt:lpwstr>
  </property>
  <property fmtid="{D5CDD505-2E9C-101B-9397-08002B2CF9AE}" pid="25" name="TrustLevel">
    <vt:lpwstr>1 Microsoft Managed Content</vt:lpwstr>
  </property>
  <property fmtid="{D5CDD505-2E9C-101B-9397-08002B2CF9AE}" pid="26" name="BlockPublish">
    <vt:lpwstr>0</vt:lpwstr>
  </property>
  <property fmtid="{D5CDD505-2E9C-101B-9397-08002B2CF9AE}" pid="27" name="TPLaunchHelpLinkType">
    <vt:lpwstr>Template</vt:lpwstr>
  </property>
  <property fmtid="{D5CDD505-2E9C-101B-9397-08002B2CF9AE}" pid="28" name="TemplateTemplateType">
    <vt:lpwstr>Word Document Template</vt:lpwstr>
  </property>
  <property fmtid="{D5CDD505-2E9C-101B-9397-08002B2CF9AE}" pid="29" name="AssetId">
    <vt:lpwstr>TP103988552</vt:lpwstr>
  </property>
  <property fmtid="{D5CDD505-2E9C-101B-9397-08002B2CF9AE}" pid="30" name="IsDeleted">
    <vt:lpwstr>0</vt:lpwstr>
  </property>
  <property fmtid="{D5CDD505-2E9C-101B-9397-08002B2CF9AE}" pid="31" name="PublishTargets">
    <vt:lpwstr>OfficeOnlineVNext</vt:lpwstr>
  </property>
  <property fmtid="{D5CDD505-2E9C-101B-9397-08002B2CF9AE}" pid="32" name="CrawlForDependencies">
    <vt:lpwstr>0</vt:lpwstr>
  </property>
  <property fmtid="{D5CDD505-2E9C-101B-9397-08002B2CF9AE}" pid="33" name="OriginalRelease">
    <vt:lpwstr>15</vt:lpwstr>
  </property>
</Properties>
</file>